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2C1DB" w14:textId="2765A9F4" w:rsidR="00F87859" w:rsidRDefault="004F46A8" w:rsidP="00FF5893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18144" behindDoc="0" locked="0" layoutInCell="1" allowOverlap="1" wp14:anchorId="5EE85CE9" wp14:editId="16A9961E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3272460" cy="790575"/>
            <wp:effectExtent l="0" t="0" r="4445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6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A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02432" behindDoc="1" locked="0" layoutInCell="1" allowOverlap="1" wp14:anchorId="24BAF1AC" wp14:editId="4FE2B656">
            <wp:simplePos x="0" y="0"/>
            <wp:positionH relativeFrom="column">
              <wp:posOffset>4505402</wp:posOffset>
            </wp:positionH>
            <wp:positionV relativeFrom="paragraph">
              <wp:posOffset>-333376</wp:posOffset>
            </wp:positionV>
            <wp:extent cx="1364538" cy="2047875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637" cy="2054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E48" w14:textId="491435ED" w:rsidR="00F87859" w:rsidRDefault="00F87859" w:rsidP="00FF5893">
      <w:pPr>
        <w:rPr>
          <w:rFonts w:cs="Arial"/>
          <w:szCs w:val="32"/>
        </w:rPr>
      </w:pPr>
    </w:p>
    <w:p w14:paraId="5357B42F" w14:textId="286D1871" w:rsidR="00F87859" w:rsidRDefault="00F87859" w:rsidP="00FF5893">
      <w:pPr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6A85BB8" w14:textId="77777777" w:rsidR="00F87859" w:rsidRDefault="00F87859" w:rsidP="00FF5893">
      <w:pPr>
        <w:rPr>
          <w:rFonts w:cs="Arial"/>
          <w:szCs w:val="32"/>
        </w:rPr>
      </w:pPr>
    </w:p>
    <w:p w14:paraId="63D38A38" w14:textId="77777777" w:rsidR="00F87859" w:rsidRDefault="00F87859" w:rsidP="00FF5893">
      <w:pPr>
        <w:rPr>
          <w:rFonts w:cs="Arial"/>
          <w:szCs w:val="32"/>
        </w:rPr>
      </w:pPr>
    </w:p>
    <w:p w14:paraId="1D1E1B11" w14:textId="77777777" w:rsidR="00F87859" w:rsidRDefault="00F87859" w:rsidP="00FF5893">
      <w:pPr>
        <w:jc w:val="center"/>
        <w:rPr>
          <w:rFonts w:cs="Arial"/>
          <w:b/>
          <w:sz w:val="60"/>
          <w:szCs w:val="60"/>
        </w:rPr>
      </w:pPr>
    </w:p>
    <w:p w14:paraId="2701255B" w14:textId="07A97F98" w:rsidR="00F87859" w:rsidRPr="00F87859" w:rsidRDefault="00216B70" w:rsidP="00FF5893">
      <w:pPr>
        <w:pStyle w:val="Title"/>
        <w:spacing w:after="0"/>
      </w:pPr>
      <w:r>
        <w:t xml:space="preserve">Getting ready for an emergency: </w:t>
      </w:r>
      <w:r w:rsidR="003D146A">
        <w:t>Advice for disabled people</w:t>
      </w:r>
      <w:r>
        <w:t xml:space="preserve"> and people with heal</w:t>
      </w:r>
      <w:bookmarkStart w:id="0" w:name="_GoBack"/>
      <w:bookmarkEnd w:id="0"/>
      <w:r>
        <w:t>th conditions</w:t>
      </w:r>
      <w:r w:rsidR="00F87859" w:rsidRPr="00F87859">
        <w:t xml:space="preserve"> </w:t>
      </w:r>
    </w:p>
    <w:p w14:paraId="7202E727" w14:textId="0C90960E" w:rsidR="00EA5914" w:rsidRDefault="00216B70" w:rsidP="00FF5893">
      <w:pPr>
        <w:pStyle w:val="Title"/>
        <w:spacing w:after="0"/>
        <w:rPr>
          <w:rFonts w:eastAsiaTheme="minorEastAsia"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621888" behindDoc="1" locked="0" layoutInCell="1" allowOverlap="1" wp14:anchorId="09B1B88C" wp14:editId="3B4A0256">
            <wp:simplePos x="0" y="0"/>
            <wp:positionH relativeFrom="column">
              <wp:posOffset>935124</wp:posOffset>
            </wp:positionH>
            <wp:positionV relativeFrom="paragraph">
              <wp:posOffset>1559</wp:posOffset>
            </wp:positionV>
            <wp:extent cx="3761509" cy="376150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of peop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509" cy="376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ADDD" w14:textId="25F3FDD2" w:rsidR="00EA5914" w:rsidRDefault="00EA5914" w:rsidP="00FF5893">
      <w:pPr>
        <w:pStyle w:val="Title"/>
        <w:spacing w:after="0"/>
        <w:rPr>
          <w:rFonts w:eastAsiaTheme="minorEastAsia"/>
        </w:rPr>
      </w:pPr>
    </w:p>
    <w:p w14:paraId="3B9CEA4D" w14:textId="77777777" w:rsidR="00EA5914" w:rsidRDefault="00EA5914" w:rsidP="00FF5893">
      <w:pPr>
        <w:pStyle w:val="Title"/>
        <w:spacing w:after="0"/>
        <w:rPr>
          <w:rFonts w:eastAsiaTheme="minorEastAsia"/>
        </w:rPr>
      </w:pPr>
    </w:p>
    <w:p w14:paraId="0DD55EEC" w14:textId="77777777" w:rsidR="00EA5914" w:rsidRDefault="00EA5914" w:rsidP="00FF5893">
      <w:pPr>
        <w:pStyle w:val="Title"/>
        <w:spacing w:after="0"/>
        <w:rPr>
          <w:rFonts w:eastAsiaTheme="minorEastAsia"/>
        </w:rPr>
      </w:pPr>
    </w:p>
    <w:p w14:paraId="07B5B791" w14:textId="77777777" w:rsidR="00EA5914" w:rsidRDefault="00EA5914" w:rsidP="00FF5893">
      <w:pPr>
        <w:pStyle w:val="Heading1"/>
        <w:spacing w:after="0"/>
      </w:pPr>
    </w:p>
    <w:p w14:paraId="03A758C9" w14:textId="77777777" w:rsidR="00170BA0" w:rsidRDefault="00170BA0" w:rsidP="00FF5893">
      <w:pPr>
        <w:pStyle w:val="Heading1"/>
        <w:spacing w:after="0"/>
        <w:rPr>
          <w:rStyle w:val="SubtitleChar"/>
          <w:b/>
          <w:bCs w:val="0"/>
        </w:rPr>
      </w:pPr>
    </w:p>
    <w:p w14:paraId="4605CBEB" w14:textId="77777777" w:rsidR="00170BA0" w:rsidRDefault="00170BA0" w:rsidP="00FF5893">
      <w:pPr>
        <w:pStyle w:val="Heading1"/>
        <w:spacing w:after="0"/>
        <w:rPr>
          <w:rStyle w:val="SubtitleChar"/>
          <w:b/>
          <w:bCs w:val="0"/>
        </w:rPr>
      </w:pPr>
    </w:p>
    <w:p w14:paraId="2789EC41" w14:textId="77777777" w:rsidR="00407351" w:rsidRPr="00216B70" w:rsidRDefault="00170BA0" w:rsidP="00FF5893">
      <w:pPr>
        <w:pStyle w:val="Heading1"/>
        <w:spacing w:after="0"/>
        <w:rPr>
          <w:rStyle w:val="SubtitleChar"/>
          <w:b/>
          <w:bCs w:val="0"/>
        </w:rPr>
      </w:pPr>
      <w:r w:rsidRPr="00216B70">
        <w:rPr>
          <w:rStyle w:val="SubtitleChar"/>
          <w:b/>
          <w:bCs w:val="0"/>
        </w:rPr>
        <w:t>December</w:t>
      </w:r>
      <w:r w:rsidR="00EA5914" w:rsidRPr="00216B70">
        <w:rPr>
          <w:rStyle w:val="SubtitleChar"/>
          <w:b/>
          <w:bCs w:val="0"/>
        </w:rPr>
        <w:t xml:space="preserve"> 2022</w:t>
      </w:r>
      <w:r w:rsidR="00F87859" w:rsidRPr="00216B70">
        <w:rPr>
          <w:rFonts w:cs="Arial"/>
          <w:b w:val="0"/>
          <w:noProof/>
          <w:szCs w:val="32"/>
          <w:lang w:val="en-NZ" w:eastAsia="en-NZ"/>
        </w:rPr>
        <w:br w:type="page"/>
      </w:r>
      <w:r w:rsidR="00323093">
        <w:rPr>
          <w:b w:val="0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5578A63" wp14:editId="72E4CC82">
                <wp:simplePos x="0" y="0"/>
                <wp:positionH relativeFrom="column">
                  <wp:posOffset>-6985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1806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4C944" w14:textId="77777777" w:rsidR="00407351" w:rsidRPr="00153863" w:rsidRDefault="00407351" w:rsidP="004073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Rounded Rectangle 38" o:spid="_x0000_s1026" style="position:absolute;left:0;text-align:left;margin-left:-.55pt;margin-top:-10.85pt;width:449.8pt;height:4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" filled="f" strokecolor="#2e74b5 [2408]" strokeweight="2.25pt">
                <v:stroke joinstyle="miter"/>
                <v:path arrowok="t"/>
                <v:textbox>
                  <w:txbxContent>
                    <w:p w14:paraId="1A64C944" w14:textId="77777777" w:rsidR="00407351" w:rsidRPr="00153863" w:rsidRDefault="00407351" w:rsidP="00407351"/>
                  </w:txbxContent>
                </v:textbox>
              </v:roundrect>
            </w:pict>
          </mc:Fallback>
        </mc:AlternateContent>
      </w:r>
      <w:r w:rsidR="00407351" w:rsidRPr="00216B70">
        <w:rPr>
          <w:rStyle w:val="SubtitleChar"/>
          <w:b/>
          <w:bCs w:val="0"/>
        </w:rPr>
        <w:t>What you will find in here</w:t>
      </w:r>
    </w:p>
    <w:p w14:paraId="71393614" w14:textId="77777777" w:rsidR="00407351" w:rsidRDefault="00407351" w:rsidP="00FF5893">
      <w:pPr>
        <w:pStyle w:val="BodyText"/>
        <w:spacing w:after="0"/>
      </w:pPr>
    </w:p>
    <w:p w14:paraId="753824D9" w14:textId="77777777" w:rsidR="00216B70" w:rsidRDefault="00216B70" w:rsidP="00FF5893">
      <w:pPr>
        <w:pStyle w:val="BodyText"/>
        <w:spacing w:after="0"/>
      </w:pPr>
    </w:p>
    <w:p w14:paraId="3ADC8D82" w14:textId="77777777" w:rsidR="00407351" w:rsidRPr="00B51C49" w:rsidRDefault="00407351" w:rsidP="00E65028">
      <w:pPr>
        <w:pStyle w:val="BodyText"/>
        <w:spacing w:after="0"/>
        <w:ind w:right="379"/>
        <w:jc w:val="right"/>
        <w:rPr>
          <w:b/>
          <w:bCs/>
        </w:rPr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81280" behindDoc="0" locked="0" layoutInCell="1" allowOverlap="1" wp14:anchorId="1D0F283D" wp14:editId="3035BCDE">
            <wp:simplePos x="0" y="0"/>
            <wp:positionH relativeFrom="column">
              <wp:posOffset>60480</wp:posOffset>
            </wp:positionH>
            <wp:positionV relativeFrom="paragraph">
              <wp:posOffset>252095</wp:posOffset>
            </wp:positionV>
            <wp:extent cx="1245976" cy="902525"/>
            <wp:effectExtent l="0" t="0" r="0" b="0"/>
            <wp:wrapNone/>
            <wp:docPr id="1574" name="Picture 1574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49">
        <w:rPr>
          <w:b/>
          <w:bCs/>
        </w:rPr>
        <w:t>Page number:</w:t>
      </w:r>
    </w:p>
    <w:p w14:paraId="3A2D91F6" w14:textId="77777777" w:rsidR="00407351" w:rsidRDefault="00407351" w:rsidP="00FF5893">
      <w:pPr>
        <w:pStyle w:val="BodyText"/>
        <w:spacing w:after="0"/>
      </w:pPr>
    </w:p>
    <w:p w14:paraId="01456D20" w14:textId="47AA9561" w:rsidR="00407351" w:rsidRDefault="00407351" w:rsidP="00FF5893">
      <w:pPr>
        <w:pStyle w:val="BodyText"/>
        <w:tabs>
          <w:tab w:val="right" w:leader="dot" w:pos="8618"/>
        </w:tabs>
        <w:spacing w:after="0"/>
      </w:pPr>
      <w:r>
        <w:t>About this document</w:t>
      </w:r>
      <w:r>
        <w:tab/>
      </w:r>
      <w:r w:rsidR="00426AB8">
        <w:t>3</w:t>
      </w:r>
    </w:p>
    <w:p w14:paraId="5F782789" w14:textId="233C182C" w:rsidR="00407351" w:rsidRDefault="00426AB8" w:rsidP="00FF5893">
      <w:pPr>
        <w:pStyle w:val="BodyText"/>
        <w:tabs>
          <w:tab w:val="right" w:leader="dot" w:pos="8618"/>
        </w:tabs>
        <w:spacing w:after="0"/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2304" behindDoc="0" locked="0" layoutInCell="1" allowOverlap="1" wp14:anchorId="4E76DC34" wp14:editId="3E320FF8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1306195" cy="1306195"/>
            <wp:effectExtent l="0" t="0" r="0" b="0"/>
            <wp:wrapNone/>
            <wp:docPr id="1583" name="Picture 1583" descr="A white and gree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hite and green ambula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1947B" w14:textId="6F68D18E" w:rsidR="00407351" w:rsidRDefault="00407351" w:rsidP="00FF5893">
      <w:pPr>
        <w:pStyle w:val="BodyText"/>
        <w:tabs>
          <w:tab w:val="right" w:leader="dot" w:pos="8618"/>
        </w:tabs>
        <w:spacing w:after="0"/>
      </w:pPr>
    </w:p>
    <w:p w14:paraId="2EF9EC3B" w14:textId="60C8627F" w:rsidR="00407351" w:rsidRDefault="00A10F8C" w:rsidP="00FF5893">
      <w:pPr>
        <w:pStyle w:val="BodyText"/>
        <w:tabs>
          <w:tab w:val="right" w:leader="dot" w:pos="8618"/>
        </w:tabs>
        <w:spacing w:after="0"/>
      </w:pPr>
      <w:r>
        <w:t>Think</w:t>
      </w:r>
      <w:r w:rsidR="00426AB8">
        <w:t xml:space="preserve"> about what things </w:t>
      </w:r>
      <w:r w:rsidR="00426AB8">
        <w:br/>
        <w:t>will be like</w:t>
      </w:r>
      <w:r w:rsidR="00407351">
        <w:tab/>
      </w:r>
      <w:r w:rsidR="00426AB8">
        <w:t>4</w:t>
      </w:r>
    </w:p>
    <w:p w14:paraId="44E85A17" w14:textId="49780998" w:rsidR="00407351" w:rsidRDefault="00E65028" w:rsidP="00FF5893">
      <w:pPr>
        <w:pStyle w:val="BodyText"/>
        <w:tabs>
          <w:tab w:val="right" w:leader="dot" w:pos="8618"/>
        </w:tabs>
        <w:spacing w:after="0"/>
      </w:pPr>
      <w:r w:rsidRPr="0096575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2608" behindDoc="0" locked="0" layoutInCell="1" allowOverlap="1" wp14:anchorId="4B5AF0AB" wp14:editId="45438533">
            <wp:simplePos x="0" y="0"/>
            <wp:positionH relativeFrom="column">
              <wp:posOffset>9525</wp:posOffset>
            </wp:positionH>
            <wp:positionV relativeFrom="paragraph">
              <wp:posOffset>1905</wp:posOffset>
            </wp:positionV>
            <wp:extent cx="1188085" cy="1188085"/>
            <wp:effectExtent l="0" t="0" r="0" b="0"/>
            <wp:wrapNone/>
            <wp:docPr id="1584" name="Picture 158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50936" w14:textId="09AEE396" w:rsidR="00407351" w:rsidRDefault="00407351" w:rsidP="00FF5893">
      <w:pPr>
        <w:pStyle w:val="BodyText"/>
        <w:tabs>
          <w:tab w:val="right" w:leader="dot" w:pos="8618"/>
        </w:tabs>
        <w:spacing w:after="0"/>
      </w:pPr>
    </w:p>
    <w:p w14:paraId="27CF22D4" w14:textId="4B14811A" w:rsidR="00407351" w:rsidRDefault="00426AB8" w:rsidP="00FF5893">
      <w:pPr>
        <w:pStyle w:val="BodyText"/>
        <w:tabs>
          <w:tab w:val="right" w:leader="dot" w:pos="8618"/>
        </w:tabs>
        <w:spacing w:after="0"/>
      </w:pPr>
      <w:proofErr w:type="gramStart"/>
      <w:r>
        <w:t>Make a plan</w:t>
      </w:r>
      <w:proofErr w:type="gramEnd"/>
      <w:r w:rsidR="00407351">
        <w:tab/>
      </w:r>
      <w:r w:rsidR="00884B9A">
        <w:t>9</w:t>
      </w:r>
    </w:p>
    <w:p w14:paraId="5077DA0F" w14:textId="1716A58C" w:rsidR="00407351" w:rsidRDefault="00E65028" w:rsidP="00FF5893">
      <w:pPr>
        <w:pStyle w:val="BodyText"/>
        <w:tabs>
          <w:tab w:val="right" w:leader="dot" w:pos="8618"/>
        </w:tabs>
        <w:spacing w:after="0"/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5680" behindDoc="0" locked="0" layoutInCell="1" allowOverlap="1" wp14:anchorId="79C649EC" wp14:editId="79F03006">
            <wp:simplePos x="0" y="0"/>
            <wp:positionH relativeFrom="column">
              <wp:posOffset>191135</wp:posOffset>
            </wp:positionH>
            <wp:positionV relativeFrom="paragraph">
              <wp:posOffset>295910</wp:posOffset>
            </wp:positionV>
            <wp:extent cx="1111885" cy="1111885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5063" w14:textId="7FCA8329" w:rsidR="00407351" w:rsidRDefault="00407351" w:rsidP="00FF5893">
      <w:pPr>
        <w:pStyle w:val="BodyText"/>
        <w:tabs>
          <w:tab w:val="right" w:leader="dot" w:pos="8618"/>
        </w:tabs>
        <w:spacing w:after="0"/>
      </w:pPr>
    </w:p>
    <w:p w14:paraId="7E199EC2" w14:textId="43673C79" w:rsidR="00407351" w:rsidRDefault="00426AB8" w:rsidP="00FF5893">
      <w:pPr>
        <w:pStyle w:val="BodyText"/>
        <w:tabs>
          <w:tab w:val="right" w:leader="dot" w:pos="8618"/>
        </w:tabs>
        <w:spacing w:after="0"/>
      </w:pPr>
      <w:r>
        <w:t>Build a support network</w:t>
      </w:r>
      <w:r w:rsidR="00407351">
        <w:tab/>
      </w:r>
      <w:r>
        <w:t>1</w:t>
      </w:r>
      <w:r w:rsidR="00884B9A">
        <w:t>1</w:t>
      </w:r>
    </w:p>
    <w:p w14:paraId="37EC6C8B" w14:textId="4CC1AE8B" w:rsidR="00407351" w:rsidRDefault="00407351" w:rsidP="00FF5893">
      <w:pPr>
        <w:pStyle w:val="BodyText"/>
        <w:tabs>
          <w:tab w:val="right" w:leader="dot" w:pos="8618"/>
        </w:tabs>
        <w:spacing w:after="0"/>
      </w:pPr>
    </w:p>
    <w:p w14:paraId="040CD1EA" w14:textId="3D51E562" w:rsidR="00407351" w:rsidRDefault="00E65028" w:rsidP="00FF5893">
      <w:pPr>
        <w:pStyle w:val="BodyText"/>
        <w:tabs>
          <w:tab w:val="right" w:leader="dot" w:pos="8618"/>
        </w:tabs>
        <w:spacing w:after="0"/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7728" behindDoc="0" locked="0" layoutInCell="1" allowOverlap="1" wp14:anchorId="2368B75B" wp14:editId="4ABC4493">
            <wp:simplePos x="0" y="0"/>
            <wp:positionH relativeFrom="column">
              <wp:posOffset>170180</wp:posOffset>
            </wp:positionH>
            <wp:positionV relativeFrom="paragraph">
              <wp:posOffset>130175</wp:posOffset>
            </wp:positionV>
            <wp:extent cx="1133475" cy="1133475"/>
            <wp:effectExtent l="0" t="0" r="0" b="0"/>
            <wp:wrapNone/>
            <wp:docPr id="1589" name="Picture 158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DA112" w14:textId="402A9AED" w:rsidR="00407351" w:rsidRDefault="00426AB8" w:rsidP="00FF5893">
      <w:pPr>
        <w:pStyle w:val="BodyText"/>
        <w:tabs>
          <w:tab w:val="right" w:leader="dot" w:pos="8618"/>
        </w:tabs>
        <w:spacing w:after="0"/>
      </w:pPr>
      <w:r>
        <w:t>Make sure you have supplies</w:t>
      </w:r>
      <w:r w:rsidR="00407351">
        <w:tab/>
      </w:r>
      <w:r>
        <w:t>1</w:t>
      </w:r>
      <w:r w:rsidR="00884B9A">
        <w:t>5</w:t>
      </w:r>
    </w:p>
    <w:p w14:paraId="2379300B" w14:textId="77777777" w:rsidR="00407351" w:rsidRDefault="00407351" w:rsidP="00FF5893">
      <w:pPr>
        <w:pStyle w:val="BodyText"/>
        <w:tabs>
          <w:tab w:val="right" w:leader="dot" w:pos="8618"/>
        </w:tabs>
        <w:spacing w:after="0"/>
      </w:pPr>
    </w:p>
    <w:p w14:paraId="7B34DD40" w14:textId="14A86A75" w:rsidR="00407351" w:rsidRDefault="00E65028" w:rsidP="00FF5893">
      <w:pPr>
        <w:pStyle w:val="BodyText"/>
        <w:tabs>
          <w:tab w:val="right" w:leader="dot" w:pos="8618"/>
        </w:tabs>
        <w:spacing w:after="0"/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0800" behindDoc="0" locked="0" layoutInCell="1" allowOverlap="1" wp14:anchorId="1302E7FF" wp14:editId="7D5E4805">
            <wp:simplePos x="0" y="0"/>
            <wp:positionH relativeFrom="column">
              <wp:posOffset>-8255</wp:posOffset>
            </wp:positionH>
            <wp:positionV relativeFrom="paragraph">
              <wp:posOffset>335280</wp:posOffset>
            </wp:positionV>
            <wp:extent cx="1205865" cy="1205865"/>
            <wp:effectExtent l="0" t="0" r="0" b="0"/>
            <wp:wrapNone/>
            <wp:docPr id="1590" name="Picture 1590" descr="A picture containing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erson, 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CD474" w14:textId="0D2F82C6" w:rsidR="00426AB8" w:rsidRDefault="00426AB8" w:rsidP="00FF5893">
      <w:pPr>
        <w:tabs>
          <w:tab w:val="right" w:leader="dot" w:pos="8618"/>
        </w:tabs>
      </w:pPr>
      <w:r>
        <w:t xml:space="preserve">If you are Deaf or </w:t>
      </w:r>
      <w:r>
        <w:br/>
        <w:t>hard of hearing</w:t>
      </w:r>
      <w:r w:rsidR="00407351">
        <w:tab/>
        <w:t>1</w:t>
      </w:r>
      <w:r w:rsidR="00A10F8C">
        <w:t>9</w:t>
      </w:r>
    </w:p>
    <w:p w14:paraId="5C18E0DB" w14:textId="77777777" w:rsidR="00426AB8" w:rsidRDefault="00426AB8" w:rsidP="00FF5893">
      <w:pPr>
        <w:spacing w:line="240" w:lineRule="auto"/>
        <w:ind w:left="0"/>
      </w:pPr>
      <w:r>
        <w:br w:type="page"/>
      </w:r>
    </w:p>
    <w:p w14:paraId="1484D7D9" w14:textId="7698D550" w:rsidR="00426AB8" w:rsidRPr="00B51C49" w:rsidRDefault="00426AB8" w:rsidP="00E65028">
      <w:pPr>
        <w:pStyle w:val="BodyText"/>
        <w:spacing w:after="0"/>
        <w:ind w:right="379"/>
        <w:jc w:val="right"/>
        <w:rPr>
          <w:b/>
          <w:bCs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83328" behindDoc="0" locked="0" layoutInCell="1" allowOverlap="1" wp14:anchorId="603C4E4E" wp14:editId="25AB4038">
            <wp:simplePos x="0" y="0"/>
            <wp:positionH relativeFrom="column">
              <wp:posOffset>198755</wp:posOffset>
            </wp:positionH>
            <wp:positionV relativeFrom="paragraph">
              <wp:posOffset>66675</wp:posOffset>
            </wp:positionV>
            <wp:extent cx="1419225" cy="1419225"/>
            <wp:effectExtent l="0" t="0" r="0" b="0"/>
            <wp:wrapNone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49">
        <w:rPr>
          <w:b/>
          <w:bCs/>
        </w:rPr>
        <w:t>Page number:</w:t>
      </w:r>
    </w:p>
    <w:p w14:paraId="475953C2" w14:textId="77777777" w:rsidR="00426AB8" w:rsidRDefault="00426AB8" w:rsidP="00FF5893">
      <w:pPr>
        <w:pStyle w:val="BodyText"/>
        <w:spacing w:after="0"/>
      </w:pPr>
    </w:p>
    <w:p w14:paraId="359D7159" w14:textId="77777777" w:rsidR="00E65028" w:rsidRDefault="00E65028" w:rsidP="00FF5893">
      <w:pPr>
        <w:pStyle w:val="BodyText"/>
        <w:spacing w:after="0"/>
      </w:pPr>
    </w:p>
    <w:p w14:paraId="48EF0E98" w14:textId="308B6950" w:rsidR="00426AB8" w:rsidRDefault="00426AB8" w:rsidP="00FF5893">
      <w:pPr>
        <w:pStyle w:val="BodyText"/>
        <w:tabs>
          <w:tab w:val="right" w:leader="dot" w:pos="8618"/>
        </w:tabs>
        <w:spacing w:after="0"/>
      </w:pPr>
      <w:r>
        <w:t>If you are blind or low vision</w:t>
      </w:r>
      <w:r>
        <w:tab/>
        <w:t>2</w:t>
      </w:r>
      <w:r w:rsidR="00A10F8C">
        <w:t>2</w:t>
      </w:r>
    </w:p>
    <w:p w14:paraId="160FC43F" w14:textId="109EFF05" w:rsidR="00426AB8" w:rsidRDefault="00E65028" w:rsidP="00FF5893">
      <w:pPr>
        <w:pStyle w:val="BodyText"/>
        <w:tabs>
          <w:tab w:val="right" w:leader="dot" w:pos="8618"/>
        </w:tabs>
        <w:spacing w:after="0"/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6944" behindDoc="0" locked="0" layoutInCell="1" allowOverlap="1" wp14:anchorId="625CD40F" wp14:editId="556600B2">
            <wp:simplePos x="0" y="0"/>
            <wp:positionH relativeFrom="column">
              <wp:posOffset>523875</wp:posOffset>
            </wp:positionH>
            <wp:positionV relativeFrom="paragraph">
              <wp:posOffset>217170</wp:posOffset>
            </wp:positionV>
            <wp:extent cx="865775" cy="1285875"/>
            <wp:effectExtent l="0" t="0" r="0" b="0"/>
            <wp:wrapNone/>
            <wp:docPr id="1592" name="Picture 1592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9CFBD" w14:textId="3B5D980D" w:rsidR="00426AB8" w:rsidRDefault="00426AB8" w:rsidP="00FF5893">
      <w:pPr>
        <w:pStyle w:val="BodyText"/>
        <w:tabs>
          <w:tab w:val="right" w:leader="dot" w:pos="8618"/>
        </w:tabs>
        <w:spacing w:after="0"/>
      </w:pPr>
    </w:p>
    <w:p w14:paraId="4420BB30" w14:textId="047D9863" w:rsidR="00426AB8" w:rsidRDefault="00426AB8" w:rsidP="00FF5893">
      <w:pPr>
        <w:pStyle w:val="BodyText"/>
        <w:tabs>
          <w:tab w:val="right" w:leader="dot" w:pos="8618"/>
        </w:tabs>
        <w:spacing w:after="0"/>
      </w:pPr>
      <w:r>
        <w:t>Disability Assist Dogs</w:t>
      </w:r>
      <w:r>
        <w:tab/>
        <w:t>2</w:t>
      </w:r>
      <w:r w:rsidR="00A10F8C">
        <w:t>3</w:t>
      </w:r>
    </w:p>
    <w:p w14:paraId="3618D67D" w14:textId="299F374A" w:rsidR="00407351" w:rsidRDefault="00407351" w:rsidP="00FF5893">
      <w:pPr>
        <w:tabs>
          <w:tab w:val="right" w:leader="dot" w:pos="8618"/>
        </w:tabs>
        <w:rPr>
          <w:rFonts w:eastAsia="Arial Unicode MS"/>
          <w:b/>
          <w:kern w:val="28"/>
          <w:sz w:val="44"/>
        </w:rPr>
      </w:pPr>
      <w:r>
        <w:br w:type="page"/>
      </w:r>
    </w:p>
    <w:p w14:paraId="614FEB2C" w14:textId="1CCDF954" w:rsidR="00F87859" w:rsidRDefault="00323093" w:rsidP="00FF5893">
      <w:pPr>
        <w:pStyle w:val="Heading1"/>
        <w:spacing w:after="0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578A63" wp14:editId="4E868FC9">
                <wp:simplePos x="0" y="0"/>
                <wp:positionH relativeFrom="column">
                  <wp:posOffset>-5080</wp:posOffset>
                </wp:positionH>
                <wp:positionV relativeFrom="paragraph">
                  <wp:posOffset>-149225</wp:posOffset>
                </wp:positionV>
                <wp:extent cx="5712460" cy="589280"/>
                <wp:effectExtent l="12700" t="12700" r="2540" b="0"/>
                <wp:wrapNone/>
                <wp:docPr id="1805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37A55" w14:textId="77777777" w:rsidR="00426AB8" w:rsidRPr="00153863" w:rsidRDefault="00426AB8" w:rsidP="00426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7" style="position:absolute;left:0;text-align:left;margin-left:-.4pt;margin-top:-11.75pt;width:449.8pt;height:4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" filled="f" strokecolor="#2e74b5 [2408]" strokeweight="2.25pt">
                <v:stroke joinstyle="miter"/>
                <v:path arrowok="t"/>
                <v:textbox>
                  <w:txbxContent>
                    <w:p w14:paraId="69537A55" w14:textId="77777777" w:rsidR="00426AB8" w:rsidRPr="00153863" w:rsidRDefault="00426AB8" w:rsidP="00426AB8"/>
                  </w:txbxContent>
                </v:textbox>
              </v:roundrect>
            </w:pict>
          </mc:Fallback>
        </mc:AlternateContent>
      </w:r>
      <w:r w:rsidR="00057664">
        <w:t>About this document</w:t>
      </w:r>
    </w:p>
    <w:p w14:paraId="51FDEB59" w14:textId="28F6B37A" w:rsidR="00D67451" w:rsidRDefault="00D67451" w:rsidP="00FF5893"/>
    <w:p w14:paraId="153A928C" w14:textId="2AC8CD9B" w:rsidR="00D852B6" w:rsidRPr="00D67451" w:rsidRDefault="00780CED" w:rsidP="00FF5893"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6528" behindDoc="0" locked="0" layoutInCell="1" allowOverlap="1" wp14:anchorId="519907F0" wp14:editId="135EDB1F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733550" cy="1733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C5D46" w14:textId="2A933358" w:rsidR="004567B0" w:rsidRDefault="00ED0249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It is important to get ready </w:t>
      </w:r>
      <w:r w:rsidR="005346DD">
        <w:rPr>
          <w:rFonts w:eastAsia="Times New Roman"/>
          <w:shd w:val="clear" w:color="auto" w:fill="FFFFFF"/>
          <w:lang w:eastAsia="en-GB"/>
        </w:rPr>
        <w:t xml:space="preserve">for </w:t>
      </w:r>
      <w:r w:rsidR="005346DD" w:rsidRPr="00426AB8">
        <w:rPr>
          <w:rFonts w:eastAsia="Times New Roman"/>
          <w:b/>
          <w:shd w:val="clear" w:color="auto" w:fill="FFFFFF"/>
          <w:lang w:eastAsia="en-GB"/>
        </w:rPr>
        <w:t>emergencies</w:t>
      </w:r>
      <w:r w:rsidR="00627C73">
        <w:rPr>
          <w:rFonts w:eastAsia="Times New Roman"/>
          <w:shd w:val="clear" w:color="auto" w:fill="FFFFFF"/>
          <w:lang w:eastAsia="en-GB"/>
        </w:rPr>
        <w:t>.</w:t>
      </w:r>
    </w:p>
    <w:p w14:paraId="27414324" w14:textId="2AAEA5F1" w:rsidR="005346DD" w:rsidRDefault="005346DD" w:rsidP="00FF5893">
      <w:pPr>
        <w:rPr>
          <w:rFonts w:eastAsia="Times New Roman"/>
          <w:shd w:val="clear" w:color="auto" w:fill="FFFFFF"/>
          <w:lang w:eastAsia="en-GB"/>
        </w:rPr>
      </w:pPr>
    </w:p>
    <w:p w14:paraId="1EE521A8" w14:textId="2602B6D7" w:rsidR="005346DD" w:rsidRDefault="004F46A8" w:rsidP="00FF5893">
      <w:pPr>
        <w:rPr>
          <w:rFonts w:eastAsia="Times New Roman"/>
          <w:shd w:val="clear" w:color="auto" w:fill="FFFFFF"/>
          <w:lang w:eastAsia="en-GB"/>
        </w:rPr>
      </w:pPr>
      <w:r w:rsidRPr="00426AB8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05504" behindDoc="0" locked="0" layoutInCell="1" allowOverlap="1" wp14:anchorId="656D3886" wp14:editId="2D8ED0B4">
            <wp:simplePos x="0" y="0"/>
            <wp:positionH relativeFrom="margin">
              <wp:posOffset>323850</wp:posOffset>
            </wp:positionH>
            <wp:positionV relativeFrom="paragraph">
              <wp:posOffset>137160</wp:posOffset>
            </wp:positionV>
            <wp:extent cx="1057275" cy="1057275"/>
            <wp:effectExtent l="0" t="0" r="9525" b="0"/>
            <wp:wrapNone/>
            <wp:docPr id="5" name="Picture 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093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29E5F57" wp14:editId="1B46F5E7">
                <wp:simplePos x="0" y="0"/>
                <wp:positionH relativeFrom="column">
                  <wp:posOffset>2078355</wp:posOffset>
                </wp:positionH>
                <wp:positionV relativeFrom="paragraph">
                  <wp:posOffset>301625</wp:posOffset>
                </wp:positionV>
                <wp:extent cx="3657600" cy="1767840"/>
                <wp:effectExtent l="0" t="0" r="0" b="0"/>
                <wp:wrapNone/>
                <wp:docPr id="180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76784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48B2416" id="Rectangle 1804" o:spid="_x0000_s1026" style="position:absolute;margin-left:163.65pt;margin-top:23.75pt;width:4in;height:139.2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" fillcolor="#cddaef" stroked="f" strokeweight="1pt"/>
            </w:pict>
          </mc:Fallback>
        </mc:AlternateContent>
      </w:r>
    </w:p>
    <w:p w14:paraId="226F0A01" w14:textId="28D24736" w:rsidR="005346DD" w:rsidRDefault="005346DD" w:rsidP="00FF5893">
      <w:pPr>
        <w:rPr>
          <w:rFonts w:eastAsia="Times New Roman"/>
          <w:shd w:val="clear" w:color="auto" w:fill="FFFFFF"/>
          <w:lang w:eastAsia="en-GB"/>
        </w:rPr>
      </w:pPr>
      <w:r w:rsidRPr="00426AB8">
        <w:rPr>
          <w:rFonts w:eastAsia="Times New Roman" w:cs="Arial"/>
          <w:b/>
          <w:bCs/>
          <w:color w:val="000000"/>
          <w:szCs w:val="32"/>
          <w:lang w:eastAsia="en-NZ"/>
        </w:rPr>
        <w:t>Emergencies</w:t>
      </w:r>
      <w:r w:rsidRPr="00426AB8">
        <w:rPr>
          <w:rFonts w:eastAsia="Times New Roman" w:cs="Arial"/>
          <w:color w:val="000000"/>
          <w:szCs w:val="32"/>
          <w:lang w:eastAsia="en-NZ"/>
        </w:rPr>
        <w:t xml:space="preserve"> are things like:</w:t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17A19350" w14:textId="51D1F0A7" w:rsidR="005346DD" w:rsidRPr="00780CED" w:rsidRDefault="004F46A8" w:rsidP="00FF5893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1015C26E" wp14:editId="193E7350">
            <wp:simplePos x="0" y="0"/>
            <wp:positionH relativeFrom="column">
              <wp:posOffset>257175</wp:posOffset>
            </wp:positionH>
            <wp:positionV relativeFrom="paragraph">
              <wp:posOffset>276225</wp:posOffset>
            </wp:positionV>
            <wp:extent cx="1189295" cy="89535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BA0">
        <w:t>f</w:t>
      </w:r>
      <w:r w:rsidR="005346DD" w:rsidRPr="00780CED">
        <w:t>loods</w:t>
      </w:r>
      <w:r w:rsidR="00780CED">
        <w:br/>
      </w:r>
    </w:p>
    <w:p w14:paraId="7A052589" w14:textId="13161936" w:rsidR="005346DD" w:rsidRPr="00780CED" w:rsidRDefault="00170BA0" w:rsidP="00FF5893">
      <w:pPr>
        <w:pStyle w:val="ListParagraph"/>
        <w:spacing w:after="0"/>
      </w:pPr>
      <w:r>
        <w:t>e</w:t>
      </w:r>
      <w:r w:rsidR="005346DD" w:rsidRPr="00780CED">
        <w:t>arthquakes</w:t>
      </w:r>
      <w:r>
        <w:t>.</w:t>
      </w:r>
    </w:p>
    <w:p w14:paraId="5B962887" w14:textId="45375335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</w:p>
    <w:p w14:paraId="7F752F48" w14:textId="4BCDF743" w:rsidR="00627C73" w:rsidRDefault="00170BA0" w:rsidP="00FF5893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3456" behindDoc="0" locked="0" layoutInCell="1" allowOverlap="1" wp14:anchorId="3643CD6A" wp14:editId="5D8F8B4D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1238250" cy="1238250"/>
            <wp:effectExtent l="0" t="0" r="0" b="0"/>
            <wp:wrapNone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A331D" w14:textId="40CFA7F5" w:rsidR="00627C73" w:rsidRDefault="00ED0249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are some things disabled people need to </w:t>
      </w:r>
      <w:r w:rsidR="00170BA0">
        <w:rPr>
          <w:rFonts w:eastAsia="Times New Roman"/>
          <w:shd w:val="clear" w:color="auto" w:fill="FFFFFF"/>
          <w:lang w:eastAsia="en-GB"/>
        </w:rPr>
        <w:t>plan for when it comes to emergencies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9E5FC5F" w14:textId="11614584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</w:p>
    <w:p w14:paraId="4D4A2E93" w14:textId="7D876F25" w:rsidR="00627C73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68992" behindDoc="0" locked="0" layoutInCell="1" allowOverlap="1" wp14:anchorId="355B19FB" wp14:editId="486941CF">
            <wp:simplePos x="0" y="0"/>
            <wp:positionH relativeFrom="column">
              <wp:posOffset>230660</wp:posOffset>
            </wp:positionH>
            <wp:positionV relativeFrom="paragraph">
              <wp:posOffset>264795</wp:posOffset>
            </wp:positionV>
            <wp:extent cx="1245976" cy="902525"/>
            <wp:effectExtent l="0" t="0" r="0" b="0"/>
            <wp:wrapNone/>
            <wp:docPr id="1593" name="Picture 1593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0AD9F" w14:textId="76358049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document is about how to </w:t>
      </w:r>
      <w:r w:rsidR="00ED0249">
        <w:rPr>
          <w:rFonts w:eastAsia="Times New Roman"/>
          <w:shd w:val="clear" w:color="auto" w:fill="FFFFFF"/>
          <w:lang w:eastAsia="en-GB"/>
        </w:rPr>
        <w:t>get ready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85FE3C5" w14:textId="21B1DA4E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</w:p>
    <w:p w14:paraId="3F109EBB" w14:textId="77777777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</w:p>
    <w:p w14:paraId="2935C771" w14:textId="7BA62ED7" w:rsidR="00627C73" w:rsidRDefault="00627C73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15FF62D" w14:textId="4824C1B7" w:rsidR="00A12915" w:rsidRDefault="002936E6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5578A63" wp14:editId="29F5B9F1">
                <wp:simplePos x="0" y="0"/>
                <wp:positionH relativeFrom="column">
                  <wp:posOffset>-74208</wp:posOffset>
                </wp:positionH>
                <wp:positionV relativeFrom="paragraph">
                  <wp:posOffset>-118438</wp:posOffset>
                </wp:positionV>
                <wp:extent cx="5712460" cy="589280"/>
                <wp:effectExtent l="12700" t="12700" r="2540" b="0"/>
                <wp:wrapNone/>
                <wp:docPr id="1803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8561F" w14:textId="77777777" w:rsidR="00426AB8" w:rsidRPr="00153863" w:rsidRDefault="00426AB8" w:rsidP="00426AB8"/>
                          <w:p w14:paraId="39C6F1AD" w14:textId="77777777" w:rsidR="00A10F8C" w:rsidRDefault="00A10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8" style="position:absolute;left:0;text-align:left;margin-left:-5.85pt;margin-top:-9.35pt;width:449.8pt;height:46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" filled="f" strokecolor="#2e74b5 [2408]" strokeweight="2.25pt">
                <v:stroke joinstyle="miter"/>
                <v:path arrowok="t"/>
                <v:textbox>
                  <w:txbxContent>
                    <w:p w14:paraId="5398561F" w14:textId="77777777" w:rsidR="00426AB8" w:rsidRPr="00153863" w:rsidRDefault="00426AB8" w:rsidP="00426AB8"/>
                    <w:p w14:paraId="39C6F1AD" w14:textId="77777777" w:rsidR="00A10F8C" w:rsidRDefault="00A10F8C"/>
                  </w:txbxContent>
                </v:textbox>
              </v:roundrect>
            </w:pict>
          </mc:Fallback>
        </mc:AlternateContent>
      </w:r>
      <w:r w:rsidR="00ED0249">
        <w:rPr>
          <w:shd w:val="clear" w:color="auto" w:fill="FFFFFF"/>
          <w:lang w:eastAsia="en-GB"/>
        </w:rPr>
        <w:t>T</w:t>
      </w:r>
      <w:r w:rsidR="00A10F8C">
        <w:rPr>
          <w:shd w:val="clear" w:color="auto" w:fill="FFFFFF"/>
          <w:lang w:eastAsia="en-GB"/>
        </w:rPr>
        <w:t>hink</w:t>
      </w:r>
      <w:r w:rsidR="00ED0249">
        <w:rPr>
          <w:shd w:val="clear" w:color="auto" w:fill="FFFFFF"/>
          <w:lang w:eastAsia="en-GB"/>
        </w:rPr>
        <w:t xml:space="preserve"> about what things will be like</w:t>
      </w:r>
    </w:p>
    <w:p w14:paraId="0F30F373" w14:textId="3EE1373C" w:rsidR="00A12915" w:rsidRDefault="00A12915" w:rsidP="00FF5893">
      <w:pPr>
        <w:rPr>
          <w:rFonts w:eastAsia="Times New Roman"/>
          <w:shd w:val="clear" w:color="auto" w:fill="FFFFFF"/>
          <w:lang w:eastAsia="en-GB"/>
        </w:rPr>
      </w:pPr>
    </w:p>
    <w:p w14:paraId="2E526651" w14:textId="557310C3" w:rsidR="00ED0249" w:rsidRDefault="00780CED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9600" behindDoc="0" locked="0" layoutInCell="1" allowOverlap="1" wp14:anchorId="68A2C85C" wp14:editId="74DE51F8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609725" cy="1609725"/>
            <wp:effectExtent l="0" t="0" r="0" b="0"/>
            <wp:wrapNone/>
            <wp:docPr id="10" name="Picture 10" descr="A white and gree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hite and green ambula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DB2E4" w14:textId="071EEA71" w:rsidR="00627C73" w:rsidRDefault="00ED0249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there is </w:t>
      </w:r>
      <w:r w:rsidR="00205DCC">
        <w:rPr>
          <w:rFonts w:eastAsia="Times New Roman"/>
          <w:shd w:val="clear" w:color="auto" w:fill="FFFFFF"/>
          <w:lang w:eastAsia="en-GB"/>
        </w:rPr>
        <w:t>an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5346DD">
        <w:rPr>
          <w:rFonts w:eastAsia="Times New Roman"/>
          <w:shd w:val="clear" w:color="auto" w:fill="FFFFFF"/>
          <w:lang w:eastAsia="en-GB"/>
        </w:rPr>
        <w:t>emergency</w:t>
      </w:r>
      <w:r w:rsidR="004F46A8">
        <w:rPr>
          <w:rFonts w:eastAsia="Times New Roman"/>
          <w:shd w:val="clear" w:color="auto" w:fill="FFFFFF"/>
          <w:lang w:eastAsia="en-GB"/>
        </w:rPr>
        <w:t>,</w:t>
      </w:r>
      <w:r>
        <w:rPr>
          <w:rFonts w:eastAsia="Times New Roman"/>
          <w:shd w:val="clear" w:color="auto" w:fill="FFFFFF"/>
          <w:lang w:eastAsia="en-GB"/>
        </w:rPr>
        <w:t xml:space="preserve"> services like ambulance</w:t>
      </w:r>
      <w:r w:rsidR="00170BA0">
        <w:rPr>
          <w:rFonts w:eastAsia="Times New Roman"/>
          <w:shd w:val="clear" w:color="auto" w:fill="FFFFFF"/>
          <w:lang w:eastAsia="en-GB"/>
        </w:rPr>
        <w:t>s</w:t>
      </w:r>
      <w:r>
        <w:rPr>
          <w:rFonts w:eastAsia="Times New Roman"/>
          <w:shd w:val="clear" w:color="auto" w:fill="FFFFFF"/>
          <w:lang w:eastAsia="en-GB"/>
        </w:rPr>
        <w:t xml:space="preserve"> will be busy helping the people who need them most.</w:t>
      </w:r>
    </w:p>
    <w:p w14:paraId="3812787B" w14:textId="79791B75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4A888EE3" w14:textId="361F5456" w:rsidR="00ED0249" w:rsidRDefault="00170BA0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1408" behindDoc="0" locked="0" layoutInCell="1" allowOverlap="1" wp14:anchorId="38D93C32" wp14:editId="18719151">
            <wp:simplePos x="0" y="0"/>
            <wp:positionH relativeFrom="column">
              <wp:posOffset>85725</wp:posOffset>
            </wp:positionH>
            <wp:positionV relativeFrom="paragraph">
              <wp:posOffset>137795</wp:posOffset>
            </wp:positionV>
            <wp:extent cx="1524000" cy="1524000"/>
            <wp:effectExtent l="0" t="0" r="0" b="0"/>
            <wp:wrapNone/>
            <wp:docPr id="9" name="Picture 9" descr="A group of people in safety vests looking at a baby in a stroll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safety vests looking at a baby in a stroll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93A0D6" w14:textId="48149DEF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For example</w:t>
      </w:r>
      <w:r w:rsidR="004F46A8">
        <w:rPr>
          <w:rFonts w:eastAsia="Times New Roman"/>
          <w:shd w:val="clear" w:color="auto" w:fill="FFFFFF"/>
          <w:lang w:eastAsia="en-GB"/>
        </w:rPr>
        <w:t>,</w:t>
      </w:r>
      <w:r>
        <w:rPr>
          <w:rFonts w:eastAsia="Times New Roman"/>
          <w:shd w:val="clear" w:color="auto" w:fill="FFFFFF"/>
          <w:lang w:eastAsia="en-GB"/>
        </w:rPr>
        <w:t xml:space="preserve"> they need to look after people who are badly injured.</w:t>
      </w:r>
    </w:p>
    <w:p w14:paraId="5AB7407C" w14:textId="4331CB6F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68563ADD" w14:textId="0100FB9E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28735B4A" w14:textId="280C5B48" w:rsidR="00ED0249" w:rsidRDefault="003230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D168E9D" wp14:editId="0C545744">
                <wp:simplePos x="0" y="0"/>
                <wp:positionH relativeFrom="column">
                  <wp:posOffset>273050</wp:posOffset>
                </wp:positionH>
                <wp:positionV relativeFrom="paragraph">
                  <wp:posOffset>275590</wp:posOffset>
                </wp:positionV>
                <wp:extent cx="1078230" cy="600710"/>
                <wp:effectExtent l="12700" t="12700" r="1270" b="0"/>
                <wp:wrapNone/>
                <wp:docPr id="180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F72EFB9" id="AutoShape 26" o:spid="_x0000_s1026" style="position:absolute;margin-left:21.5pt;margin-top:21.7pt;width:84.9pt;height:47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" filled="f" strokecolor="red" strokeweight="2.25pt">
                <v:path arrowok="t"/>
              </v:roundrect>
            </w:pict>
          </mc:Fallback>
        </mc:AlternateContent>
      </w:r>
      <w:r w:rsidR="002B54A9" w:rsidRPr="002B54A9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8448" behindDoc="0" locked="0" layoutInCell="1" allowOverlap="1" wp14:anchorId="2694513B" wp14:editId="1B3B06AF">
            <wp:simplePos x="0" y="0"/>
            <wp:positionH relativeFrom="column">
              <wp:posOffset>-455</wp:posOffset>
            </wp:positionH>
            <wp:positionV relativeFrom="paragraph">
              <wp:posOffset>16188</wp:posOffset>
            </wp:positionV>
            <wp:extent cx="1542197" cy="1542197"/>
            <wp:effectExtent l="0" t="0" r="0" b="0"/>
            <wp:wrapNone/>
            <wp:docPr id="449" name="Picture 4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7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rFonts w:eastAsia="Times New Roman"/>
          <w:shd w:val="clear" w:color="auto" w:fill="FFFFFF"/>
          <w:lang w:eastAsia="en-GB"/>
        </w:rPr>
        <w:t>You need to be ready to manage without them for 3 days or more.</w:t>
      </w:r>
    </w:p>
    <w:p w14:paraId="48F8DD60" w14:textId="2BEBFFC8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6A8063B9" w14:textId="43EB03C2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36ED3713" w14:textId="29FBFA53" w:rsidR="00426AB8" w:rsidRDefault="002B54A9" w:rsidP="00FF5893">
      <w:pPr>
        <w:rPr>
          <w:rFonts w:eastAsia="Times New Roman"/>
          <w:shd w:val="clear" w:color="auto" w:fill="FFFFFF"/>
          <w:lang w:eastAsia="en-GB"/>
        </w:rPr>
      </w:pPr>
      <w:r w:rsidRPr="002B54A9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7424" behindDoc="0" locked="0" layoutInCell="1" allowOverlap="1" wp14:anchorId="15A6AEC5" wp14:editId="5BF9ABB8">
            <wp:simplePos x="0" y="0"/>
            <wp:positionH relativeFrom="column">
              <wp:posOffset>-455</wp:posOffset>
            </wp:positionH>
            <wp:positionV relativeFrom="paragraph">
              <wp:posOffset>279182</wp:posOffset>
            </wp:positionV>
            <wp:extent cx="1678674" cy="1678674"/>
            <wp:effectExtent l="0" t="0" r="0" b="0"/>
            <wp:wrapNone/>
            <wp:docPr id="1599" name="Picture 159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4" cy="16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249">
        <w:rPr>
          <w:rFonts w:eastAsia="Times New Roman"/>
          <w:shd w:val="clear" w:color="auto" w:fill="FFFFFF"/>
          <w:lang w:eastAsia="en-GB"/>
        </w:rPr>
        <w:t>This can mean things like</w:t>
      </w:r>
      <w:r w:rsidR="00426AB8">
        <w:rPr>
          <w:rFonts w:eastAsia="Times New Roman"/>
          <w:shd w:val="clear" w:color="auto" w:fill="FFFFFF"/>
          <w:lang w:eastAsia="en-GB"/>
        </w:rPr>
        <w:t xml:space="preserve"> </w:t>
      </w:r>
      <w:r w:rsidR="00ED0249">
        <w:rPr>
          <w:rFonts w:eastAsia="Times New Roman"/>
          <w:shd w:val="clear" w:color="auto" w:fill="FFFFFF"/>
          <w:lang w:eastAsia="en-GB"/>
        </w:rPr>
        <w:t>having enough medicine to last you</w:t>
      </w:r>
      <w:r w:rsidR="00426AB8">
        <w:rPr>
          <w:rFonts w:eastAsia="Times New Roman"/>
          <w:shd w:val="clear" w:color="auto" w:fill="FFFFFF"/>
          <w:lang w:eastAsia="en-GB"/>
        </w:rPr>
        <w:t>.</w:t>
      </w:r>
    </w:p>
    <w:p w14:paraId="564F530D" w14:textId="2B6AE054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</w:p>
    <w:p w14:paraId="50663DE1" w14:textId="77777777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</w:p>
    <w:p w14:paraId="18FAB5AE" w14:textId="77777777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power may be out for 3 days or more.</w:t>
      </w:r>
    </w:p>
    <w:p w14:paraId="3C3DE63D" w14:textId="77777777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</w:p>
    <w:p w14:paraId="46A66D55" w14:textId="77777777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</w:p>
    <w:p w14:paraId="1E0CA3AB" w14:textId="391B0B80" w:rsidR="00426AB8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2B54A9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73088" behindDoc="0" locked="0" layoutInCell="1" allowOverlap="1" wp14:anchorId="5BA3A68C" wp14:editId="76F81908">
            <wp:simplePos x="0" y="0"/>
            <wp:positionH relativeFrom="column">
              <wp:posOffset>219102</wp:posOffset>
            </wp:positionH>
            <wp:positionV relativeFrom="paragraph">
              <wp:posOffset>76200</wp:posOffset>
            </wp:positionV>
            <wp:extent cx="1000125" cy="2202874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AB8">
        <w:rPr>
          <w:rFonts w:eastAsia="Times New Roman"/>
          <w:shd w:val="clear" w:color="auto" w:fill="FFFFFF"/>
          <w:lang w:eastAsia="en-GB"/>
        </w:rPr>
        <w:t>You may have things you need that use power like:</w:t>
      </w:r>
      <w:r w:rsidR="00426AB8">
        <w:rPr>
          <w:rFonts w:eastAsia="Times New Roman"/>
          <w:shd w:val="clear" w:color="auto" w:fill="FFFFFF"/>
          <w:lang w:eastAsia="en-GB"/>
        </w:rPr>
        <w:br/>
      </w:r>
    </w:p>
    <w:p w14:paraId="7D5E3A28" w14:textId="6B0BA738" w:rsidR="00426AB8" w:rsidRDefault="00426AB8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an electric hoist to move you out of bed</w:t>
      </w:r>
      <w:r>
        <w:rPr>
          <w:shd w:val="clear" w:color="auto" w:fill="FFFFFF"/>
          <w:lang w:eastAsia="en-GB"/>
        </w:rPr>
        <w:br/>
      </w:r>
    </w:p>
    <w:p w14:paraId="3E59934A" w14:textId="35CAA6B0" w:rsidR="00426AB8" w:rsidRDefault="00426AB8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 wheelchair you need to charge.</w:t>
      </w:r>
    </w:p>
    <w:p w14:paraId="63E27249" w14:textId="27B187ED" w:rsidR="00426AB8" w:rsidRDefault="00426AB8" w:rsidP="00FF5893">
      <w:pPr>
        <w:rPr>
          <w:rFonts w:eastAsia="Times New Roman"/>
          <w:shd w:val="clear" w:color="auto" w:fill="FFFFFF"/>
          <w:lang w:eastAsia="en-GB"/>
        </w:rPr>
      </w:pPr>
    </w:p>
    <w:p w14:paraId="60B85322" w14:textId="0F871431" w:rsidR="00426AB8" w:rsidRDefault="005F2E2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44ACC23B" wp14:editId="2020C01A">
            <wp:simplePos x="0" y="0"/>
            <wp:positionH relativeFrom="column">
              <wp:posOffset>-222885</wp:posOffset>
            </wp:positionH>
            <wp:positionV relativeFrom="paragraph">
              <wp:posOffset>205492</wp:posOffset>
            </wp:positionV>
            <wp:extent cx="2027555" cy="13519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3F87C" w14:textId="748AE52E" w:rsidR="00426AB8" w:rsidRPr="00426AB8" w:rsidRDefault="00426AB8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need power for things like </w:t>
      </w:r>
      <w:proofErr w:type="gramStart"/>
      <w:r>
        <w:rPr>
          <w:rFonts w:eastAsia="Times New Roman"/>
          <w:shd w:val="clear" w:color="auto" w:fill="FFFFFF"/>
          <w:lang w:eastAsia="en-GB"/>
        </w:rPr>
        <w:t>this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need to think about ways to keep them working when the power goes off.</w:t>
      </w:r>
    </w:p>
    <w:p w14:paraId="53BEFF9E" w14:textId="3AB6AB4A" w:rsidR="00ED0249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6464" behindDoc="0" locked="0" layoutInCell="1" allowOverlap="1" wp14:anchorId="1F25D8E0" wp14:editId="00618318">
            <wp:simplePos x="0" y="0"/>
            <wp:positionH relativeFrom="column">
              <wp:posOffset>219075</wp:posOffset>
            </wp:positionH>
            <wp:positionV relativeFrom="paragraph">
              <wp:posOffset>224155</wp:posOffset>
            </wp:positionV>
            <wp:extent cx="1204187" cy="1581150"/>
            <wp:effectExtent l="0" t="0" r="0" b="0"/>
            <wp:wrapNone/>
            <wp:docPr id="13" name="Picture 13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circl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8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3430362B" w14:textId="2203C11F" w:rsidR="00ED0249" w:rsidRDefault="00FF58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t>Think</w:t>
      </w:r>
      <w:r w:rsidR="00ED0249">
        <w:rPr>
          <w:rFonts w:eastAsia="Times New Roman"/>
          <w:shd w:val="clear" w:color="auto" w:fill="FFFFFF"/>
          <w:lang w:eastAsia="en-GB"/>
        </w:rPr>
        <w:t xml:space="preserve"> about what things would be like for you in a</w:t>
      </w:r>
      <w:r w:rsidR="00A10F8C">
        <w:rPr>
          <w:rFonts w:eastAsia="Times New Roman"/>
          <w:shd w:val="clear" w:color="auto" w:fill="FFFFFF"/>
          <w:lang w:eastAsia="en-GB"/>
        </w:rPr>
        <w:t>n emergency.</w:t>
      </w:r>
    </w:p>
    <w:p w14:paraId="277DC00F" w14:textId="1E3DB540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405F1BC3" w14:textId="1BB8D492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26EAF207" w14:textId="77777777" w:rsidR="00FF5893" w:rsidRDefault="00FF5893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7B538FC" w14:textId="72D66B9A" w:rsidR="00ED0249" w:rsidRDefault="00780CED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11648" behindDoc="0" locked="0" layoutInCell="1" allowOverlap="1" wp14:anchorId="087CE2EB" wp14:editId="076364DF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543050" cy="1543050"/>
            <wp:effectExtent l="0" t="0" r="0" b="0"/>
            <wp:wrapNone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rFonts w:eastAsia="Times New Roman"/>
          <w:shd w:val="clear" w:color="auto" w:fill="FFFFFF"/>
          <w:lang w:eastAsia="en-GB"/>
        </w:rPr>
        <w:t>Think about what you will do if: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FCB000E" w14:textId="0FC23E07" w:rsidR="00ED0249" w:rsidRDefault="00ED0249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roads are closed</w:t>
      </w:r>
      <w:r w:rsidR="00780CED">
        <w:rPr>
          <w:shd w:val="clear" w:color="auto" w:fill="FFFFFF"/>
          <w:lang w:eastAsia="en-GB"/>
        </w:rPr>
        <w:br/>
      </w:r>
    </w:p>
    <w:p w14:paraId="3AE0FAC8" w14:textId="226126DF" w:rsidR="00ED0249" w:rsidRDefault="00170BA0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5984" behindDoc="1" locked="0" layoutInCell="1" allowOverlap="1" wp14:anchorId="375C2D38" wp14:editId="01D8869E">
            <wp:simplePos x="0" y="0"/>
            <wp:positionH relativeFrom="column">
              <wp:posOffset>66675</wp:posOffset>
            </wp:positionH>
            <wp:positionV relativeFrom="paragraph">
              <wp:posOffset>363855</wp:posOffset>
            </wp:positionV>
            <wp:extent cx="1581150" cy="1181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me-wheelchai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249">
        <w:rPr>
          <w:shd w:val="clear" w:color="auto" w:fill="FFFFFF"/>
          <w:lang w:eastAsia="en-GB"/>
        </w:rPr>
        <w:t>shops are closed</w:t>
      </w:r>
      <w:r w:rsidR="00780CED">
        <w:rPr>
          <w:shd w:val="clear" w:color="auto" w:fill="FFFFFF"/>
          <w:lang w:eastAsia="en-GB"/>
        </w:rPr>
        <w:br/>
      </w:r>
    </w:p>
    <w:p w14:paraId="0910FB6C" w14:textId="08904985" w:rsidR="00ED0249" w:rsidRDefault="00ED0249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you </w:t>
      </w:r>
      <w:proofErr w:type="gramStart"/>
      <w:r>
        <w:rPr>
          <w:shd w:val="clear" w:color="auto" w:fill="FFFFFF"/>
          <w:lang w:eastAsia="en-GB"/>
        </w:rPr>
        <w:t>have to</w:t>
      </w:r>
      <w:proofErr w:type="gramEnd"/>
      <w:r>
        <w:rPr>
          <w:shd w:val="clear" w:color="auto" w:fill="FFFFFF"/>
          <w:lang w:eastAsia="en-GB"/>
        </w:rPr>
        <w:t xml:space="preserve"> leave home quickly</w:t>
      </w:r>
      <w:r w:rsidR="00780CED">
        <w:rPr>
          <w:shd w:val="clear" w:color="auto" w:fill="FFFFFF"/>
          <w:lang w:eastAsia="en-GB"/>
        </w:rPr>
        <w:br/>
      </w:r>
    </w:p>
    <w:p w14:paraId="190B8335" w14:textId="2DF503F1" w:rsidR="00ED0249" w:rsidRDefault="00780CED" w:rsidP="00FF5893">
      <w:pPr>
        <w:pStyle w:val="ListParagraph"/>
        <w:spacing w:after="0"/>
        <w:rPr>
          <w:shd w:val="clear" w:color="auto" w:fill="FFFFFF"/>
          <w:lang w:eastAsia="en-GB"/>
        </w:rPr>
      </w:pPr>
      <w:r w:rsidRPr="00780CED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3696" behindDoc="0" locked="0" layoutInCell="1" allowOverlap="1" wp14:anchorId="19DAC762" wp14:editId="73C242F7">
            <wp:simplePos x="0" y="0"/>
            <wp:positionH relativeFrom="column">
              <wp:posOffset>57150</wp:posOffset>
            </wp:positionH>
            <wp:positionV relativeFrom="paragraph">
              <wp:posOffset>200660</wp:posOffset>
            </wp:positionV>
            <wp:extent cx="1483360" cy="1048385"/>
            <wp:effectExtent l="0" t="0" r="0" b="0"/>
            <wp:wrapNone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249">
        <w:rPr>
          <w:shd w:val="clear" w:color="auto" w:fill="FFFFFF"/>
          <w:lang w:eastAsia="en-GB"/>
        </w:rPr>
        <w:t>there is no:</w:t>
      </w:r>
      <w:r>
        <w:rPr>
          <w:shd w:val="clear" w:color="auto" w:fill="FFFFFF"/>
          <w:lang w:eastAsia="en-GB"/>
        </w:rPr>
        <w:br/>
      </w:r>
    </w:p>
    <w:p w14:paraId="43AF01CF" w14:textId="57EB5EB8" w:rsidR="00ED0249" w:rsidRDefault="00780CED" w:rsidP="00FF5893">
      <w:pPr>
        <w:pStyle w:val="ListParagraph"/>
        <w:numPr>
          <w:ilvl w:val="1"/>
          <w:numId w:val="2"/>
        </w:numPr>
        <w:spacing w:after="0"/>
        <w:ind w:left="4820" w:hanging="567"/>
        <w:rPr>
          <w:shd w:val="clear" w:color="auto" w:fill="FFFFFF"/>
          <w:lang w:eastAsia="en-GB"/>
        </w:rPr>
      </w:pPr>
      <w:r w:rsidRPr="00780CED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4720" behindDoc="0" locked="0" layoutInCell="1" allowOverlap="1" wp14:anchorId="533A788F" wp14:editId="6CEDB4C3">
            <wp:simplePos x="0" y="0"/>
            <wp:positionH relativeFrom="column">
              <wp:posOffset>0</wp:posOffset>
            </wp:positionH>
            <wp:positionV relativeFrom="paragraph">
              <wp:posOffset>534035</wp:posOffset>
            </wp:positionV>
            <wp:extent cx="1541087" cy="1247775"/>
            <wp:effectExtent l="0" t="0" r="0" b="0"/>
            <wp:wrapNone/>
            <wp:docPr id="17" name="Picture 1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28" cy="12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shd w:val="clear" w:color="auto" w:fill="FFFFFF"/>
          <w:lang w:eastAsia="en-GB"/>
        </w:rPr>
        <w:t>power</w:t>
      </w:r>
      <w:r>
        <w:rPr>
          <w:shd w:val="clear" w:color="auto" w:fill="FFFFFF"/>
          <w:lang w:eastAsia="en-GB"/>
        </w:rPr>
        <w:br/>
      </w:r>
    </w:p>
    <w:p w14:paraId="3C471C9F" w14:textId="1387B304" w:rsidR="00ED0249" w:rsidRDefault="00ED0249" w:rsidP="00FF5893">
      <w:pPr>
        <w:pStyle w:val="ListParagraph"/>
        <w:numPr>
          <w:ilvl w:val="1"/>
          <w:numId w:val="2"/>
        </w:numPr>
        <w:spacing w:after="0"/>
        <w:ind w:left="4820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water</w:t>
      </w:r>
      <w:r w:rsidR="00780CED">
        <w:rPr>
          <w:shd w:val="clear" w:color="auto" w:fill="FFFFFF"/>
          <w:lang w:eastAsia="en-GB"/>
        </w:rPr>
        <w:br/>
      </w:r>
    </w:p>
    <w:p w14:paraId="7B7883AC" w14:textId="4BFA45A5" w:rsidR="00ED0249" w:rsidRDefault="00780CED" w:rsidP="00FF5893">
      <w:pPr>
        <w:pStyle w:val="ListParagraph"/>
        <w:numPr>
          <w:ilvl w:val="1"/>
          <w:numId w:val="2"/>
        </w:numPr>
        <w:spacing w:after="0"/>
        <w:ind w:left="4820" w:hanging="567"/>
        <w:rPr>
          <w:shd w:val="clear" w:color="auto" w:fill="FFFFFF"/>
          <w:lang w:eastAsia="en-GB"/>
        </w:rPr>
      </w:pPr>
      <w:r w:rsidRPr="00780CED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6768" behindDoc="0" locked="0" layoutInCell="1" allowOverlap="1" wp14:anchorId="655D053D" wp14:editId="4BF58FF0">
            <wp:simplePos x="0" y="0"/>
            <wp:positionH relativeFrom="column">
              <wp:posOffset>57150</wp:posOffset>
            </wp:positionH>
            <wp:positionV relativeFrom="paragraph">
              <wp:posOffset>553085</wp:posOffset>
            </wp:positionV>
            <wp:extent cx="1724025" cy="1101013"/>
            <wp:effectExtent l="0" t="0" r="0" b="0"/>
            <wp:wrapNone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shd w:val="clear" w:color="auto" w:fill="FFFFFF"/>
          <w:lang w:eastAsia="en-GB"/>
        </w:rPr>
        <w:t>phone</w:t>
      </w:r>
      <w:r>
        <w:rPr>
          <w:shd w:val="clear" w:color="auto" w:fill="FFFFFF"/>
          <w:lang w:eastAsia="en-GB"/>
        </w:rPr>
        <w:br/>
      </w:r>
    </w:p>
    <w:p w14:paraId="6FF4C8DF" w14:textId="4993F3BC" w:rsidR="00ED0249" w:rsidRPr="00ED0249" w:rsidRDefault="00ED0249" w:rsidP="00FF5893">
      <w:pPr>
        <w:pStyle w:val="ListParagraph"/>
        <w:numPr>
          <w:ilvl w:val="1"/>
          <w:numId w:val="2"/>
        </w:numPr>
        <w:spacing w:after="0"/>
        <w:ind w:left="4820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internet.</w:t>
      </w:r>
    </w:p>
    <w:p w14:paraId="1620A7F0" w14:textId="747BB90E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4CE59029" w14:textId="77777777" w:rsidR="00780CED" w:rsidRDefault="00780CED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977369C" w14:textId="39896AF0" w:rsidR="00ED0249" w:rsidRDefault="00780CED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7248" behindDoc="0" locked="0" layoutInCell="1" allowOverlap="1" wp14:anchorId="4184E96A" wp14:editId="674395CA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1998494" cy="1114425"/>
            <wp:effectExtent l="0" t="0" r="0" b="0"/>
            <wp:wrapNone/>
            <wp:docPr id="19" name="Picture 19" descr="A group of m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me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9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rFonts w:eastAsia="Times New Roman"/>
          <w:shd w:val="clear" w:color="auto" w:fill="FFFFFF"/>
          <w:lang w:eastAsia="en-GB"/>
        </w:rPr>
        <w:t>Talk with: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50C31304" w14:textId="6000589D" w:rsidR="00ED0249" w:rsidRPr="00780CED" w:rsidRDefault="00ED0249" w:rsidP="00FF5893">
      <w:pPr>
        <w:pStyle w:val="ListParagraph"/>
        <w:spacing w:after="0"/>
      </w:pPr>
      <w:r w:rsidRPr="00780CED">
        <w:t>the people you live with</w:t>
      </w:r>
      <w:r w:rsidR="00780CED">
        <w:br/>
      </w:r>
    </w:p>
    <w:p w14:paraId="65E4FB29" w14:textId="034AB598" w:rsidR="00ED0249" w:rsidRPr="00780CED" w:rsidRDefault="00ED0249" w:rsidP="00FF5893">
      <w:pPr>
        <w:pStyle w:val="ListParagraph"/>
        <w:spacing w:after="0"/>
      </w:pPr>
      <w:r w:rsidRPr="00780CED">
        <w:t>other people who support you.</w:t>
      </w:r>
    </w:p>
    <w:p w14:paraId="72AB0F14" w14:textId="642528A9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279D2CD8" w14:textId="5C8BFCB8" w:rsidR="00780CED" w:rsidRDefault="00780CED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7792" behindDoc="0" locked="0" layoutInCell="1" allowOverlap="1" wp14:anchorId="68DD9B0F" wp14:editId="5FFA06AD">
            <wp:simplePos x="0" y="0"/>
            <wp:positionH relativeFrom="margin">
              <wp:align>left</wp:align>
            </wp:positionH>
            <wp:positionV relativeFrom="paragraph">
              <wp:posOffset>306871</wp:posOffset>
            </wp:positionV>
            <wp:extent cx="1828800" cy="1828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5CE31" w14:textId="034DD90A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Talk about:</w:t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0B2299C1" w14:textId="2711839F" w:rsidR="00ED0249" w:rsidRPr="00780CED" w:rsidRDefault="00ED0249" w:rsidP="00FF5893">
      <w:pPr>
        <w:pStyle w:val="ListParagraph"/>
        <w:spacing w:after="0"/>
      </w:pPr>
      <w:r w:rsidRPr="00780CED">
        <w:t>things you need like food or medicine</w:t>
      </w:r>
      <w:r w:rsidR="00780CED">
        <w:br/>
      </w:r>
    </w:p>
    <w:p w14:paraId="1E49BD29" w14:textId="65F32B0C" w:rsidR="00ED0249" w:rsidRPr="00780CED" w:rsidRDefault="00780CED" w:rsidP="00FF5893">
      <w:pPr>
        <w:pStyle w:val="ListParagraph"/>
        <w:spacing w:after="0"/>
      </w:pPr>
      <w:r w:rsidRPr="00780CED">
        <w:rPr>
          <w:noProof/>
          <w:lang w:val="en-NZ" w:eastAsia="en-NZ"/>
        </w:rPr>
        <w:drawing>
          <wp:anchor distT="0" distB="0" distL="114300" distR="114300" simplePos="0" relativeHeight="251619840" behindDoc="0" locked="0" layoutInCell="1" allowOverlap="1" wp14:anchorId="7CF8C7B3" wp14:editId="636EDF7F">
            <wp:simplePos x="0" y="0"/>
            <wp:positionH relativeFrom="column">
              <wp:posOffset>93978</wp:posOffset>
            </wp:positionH>
            <wp:positionV relativeFrom="paragraph">
              <wp:posOffset>29845</wp:posOffset>
            </wp:positionV>
            <wp:extent cx="1735691" cy="1238235"/>
            <wp:effectExtent l="0" t="0" r="0" b="0"/>
            <wp:wrapNone/>
            <wp:docPr id="21" name="Picture 2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91" cy="12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 w:rsidRPr="00780CED">
        <w:t>what support you need</w:t>
      </w:r>
      <w:r>
        <w:br/>
      </w:r>
    </w:p>
    <w:p w14:paraId="7E3DFC4B" w14:textId="3F6FE741" w:rsidR="00ED0249" w:rsidRPr="00780CED" w:rsidRDefault="00ED0249" w:rsidP="00FF5893">
      <w:pPr>
        <w:pStyle w:val="ListParagraph"/>
        <w:spacing w:after="0"/>
      </w:pPr>
      <w:r w:rsidRPr="00780CED">
        <w:t>where you will go if you cannot stay at home.</w:t>
      </w:r>
    </w:p>
    <w:p w14:paraId="447FCCBF" w14:textId="77777777" w:rsidR="00780CED" w:rsidRDefault="00780CED" w:rsidP="00FF5893">
      <w:pPr>
        <w:rPr>
          <w:rFonts w:eastAsia="Times New Roman"/>
          <w:shd w:val="clear" w:color="auto" w:fill="FFFFFF"/>
          <w:lang w:eastAsia="en-GB"/>
        </w:rPr>
      </w:pPr>
    </w:p>
    <w:p w14:paraId="76C4FE1B" w14:textId="77777777" w:rsidR="00780CED" w:rsidRDefault="00780CED" w:rsidP="00FF5893">
      <w:pPr>
        <w:rPr>
          <w:rFonts w:eastAsia="Times New Roman"/>
          <w:shd w:val="clear" w:color="auto" w:fill="FFFFFF"/>
          <w:lang w:eastAsia="en-GB"/>
        </w:rPr>
      </w:pPr>
    </w:p>
    <w:p w14:paraId="00D8CE7C" w14:textId="77777777" w:rsidR="00780CED" w:rsidRDefault="00780CED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3076E72" w14:textId="20A5B930" w:rsidR="00ED0249" w:rsidRDefault="0028715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5071D9A4" wp14:editId="48C5A987">
            <wp:simplePos x="0" y="0"/>
            <wp:positionH relativeFrom="column">
              <wp:posOffset>-133350</wp:posOffset>
            </wp:positionH>
            <wp:positionV relativeFrom="paragraph">
              <wp:posOffset>361950</wp:posOffset>
            </wp:positionV>
            <wp:extent cx="1895475" cy="1252500"/>
            <wp:effectExtent l="0" t="0" r="0" b="508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9">
        <w:rPr>
          <w:rFonts w:eastAsia="Times New Roman"/>
          <w:shd w:val="clear" w:color="auto" w:fill="FFFFFF"/>
          <w:lang w:eastAsia="en-GB"/>
        </w:rPr>
        <w:t>Think about what you will do if:</w:t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4937353C" w14:textId="5F01D19A" w:rsidR="00ED0249" w:rsidRPr="00780CED" w:rsidRDefault="00ED0249" w:rsidP="00FF5893">
      <w:pPr>
        <w:pStyle w:val="ListParagraph"/>
        <w:spacing w:after="0"/>
      </w:pPr>
      <w:r w:rsidRPr="00780CED">
        <w:t>things have moved around</w:t>
      </w:r>
      <w:r w:rsidR="00780CED">
        <w:br/>
      </w:r>
    </w:p>
    <w:p w14:paraId="49F4ABB6" w14:textId="1D615DE3" w:rsidR="00ED0249" w:rsidRPr="00780CED" w:rsidRDefault="00780CED" w:rsidP="00FF5893">
      <w:pPr>
        <w:pStyle w:val="ListParagraph"/>
        <w:spacing w:after="0"/>
      </w:pPr>
      <w:r w:rsidRPr="00780CED">
        <w:rPr>
          <w:noProof/>
          <w:lang w:val="en-NZ" w:eastAsia="en-NZ"/>
        </w:rPr>
        <w:drawing>
          <wp:anchor distT="0" distB="0" distL="114300" distR="114300" simplePos="0" relativeHeight="251623936" behindDoc="0" locked="0" layoutInCell="1" allowOverlap="1" wp14:anchorId="4D7A4D14" wp14:editId="4435C95F">
            <wp:simplePos x="0" y="0"/>
            <wp:positionH relativeFrom="column">
              <wp:posOffset>284673</wp:posOffset>
            </wp:positionH>
            <wp:positionV relativeFrom="paragraph">
              <wp:posOffset>392678</wp:posOffset>
            </wp:positionV>
            <wp:extent cx="1102995" cy="1638300"/>
            <wp:effectExtent l="0" t="0" r="0" b="0"/>
            <wp:wrapNone/>
            <wp:docPr id="23" name="Picture 23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249" w:rsidRPr="00780CED">
        <w:t>things have broken</w:t>
      </w:r>
      <w:r>
        <w:br/>
      </w:r>
    </w:p>
    <w:p w14:paraId="78283FD5" w14:textId="2BFD78BC" w:rsidR="00ED0249" w:rsidRPr="00780CED" w:rsidRDefault="00ED0249" w:rsidP="00FF5893">
      <w:pPr>
        <w:pStyle w:val="ListParagraph"/>
        <w:spacing w:after="0"/>
      </w:pPr>
      <w:r w:rsidRPr="00780CED">
        <w:t>your service animal is hurt or too scared to move</w:t>
      </w:r>
      <w:r w:rsidR="00780CED">
        <w:br/>
      </w:r>
    </w:p>
    <w:p w14:paraId="247A7D45" w14:textId="050950D6" w:rsidR="00ED0249" w:rsidRPr="00780CED" w:rsidRDefault="00ED0249" w:rsidP="00FF5893">
      <w:pPr>
        <w:pStyle w:val="ListParagraph"/>
        <w:spacing w:after="0"/>
      </w:pPr>
      <w:r w:rsidRPr="00780CED">
        <w:rPr>
          <w:b/>
          <w:bCs/>
        </w:rPr>
        <w:t>landmarks</w:t>
      </w:r>
      <w:r w:rsidRPr="00780CED">
        <w:t xml:space="preserve"> are not there </w:t>
      </w:r>
      <w:proofErr w:type="spellStart"/>
      <w:proofErr w:type="gramStart"/>
      <w:r w:rsidRPr="00780CED">
        <w:t>any more</w:t>
      </w:r>
      <w:proofErr w:type="spellEnd"/>
      <w:proofErr w:type="gramEnd"/>
      <w:r w:rsidRPr="00780CED">
        <w:t>.</w:t>
      </w:r>
    </w:p>
    <w:p w14:paraId="2AFB5AE0" w14:textId="3D103E55" w:rsidR="00ED0249" w:rsidRDefault="00780CED" w:rsidP="00FF5893">
      <w:pPr>
        <w:rPr>
          <w:rFonts w:eastAsia="Times New Roman"/>
          <w:shd w:val="clear" w:color="auto" w:fill="FFFFFF"/>
          <w:lang w:eastAsia="en-GB"/>
        </w:rPr>
      </w:pPr>
      <w:r w:rsidRPr="00780CE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2912" behindDoc="0" locked="0" layoutInCell="1" allowOverlap="1" wp14:anchorId="03BAB523" wp14:editId="5BB8D199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200528" cy="1485900"/>
            <wp:effectExtent l="0" t="0" r="0" b="0"/>
            <wp:wrapNone/>
            <wp:docPr id="22" name="Picture 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2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E78396" w14:textId="20E72B10" w:rsidR="00ED0249" w:rsidRDefault="003230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29E5F57" wp14:editId="1AA495F6">
                <wp:simplePos x="0" y="0"/>
                <wp:positionH relativeFrom="column">
                  <wp:posOffset>2076450</wp:posOffset>
                </wp:positionH>
                <wp:positionV relativeFrom="paragraph">
                  <wp:posOffset>292735</wp:posOffset>
                </wp:positionV>
                <wp:extent cx="3657600" cy="3248660"/>
                <wp:effectExtent l="0" t="0" r="0" b="0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324866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ECDF845" id="Rectangle 1801" o:spid="_x0000_s1026" style="position:absolute;margin-left:163.5pt;margin-top:23.05pt;width:4in;height:255.8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" fillcolor="#cddaef" stroked="f" strokeweight="1pt"/>
            </w:pict>
          </mc:Fallback>
        </mc:AlternateContent>
      </w:r>
    </w:p>
    <w:p w14:paraId="2EF04696" w14:textId="05148BEC" w:rsidR="00ED0249" w:rsidRPr="00780CED" w:rsidRDefault="00ED0249" w:rsidP="00FF5893">
      <w:pPr>
        <w:rPr>
          <w:rFonts w:eastAsia="Times New Roman" w:cs="Arial"/>
          <w:color w:val="000000"/>
          <w:szCs w:val="32"/>
          <w:lang w:eastAsia="en-NZ"/>
        </w:rPr>
      </w:pPr>
      <w:r w:rsidRPr="00780CED">
        <w:rPr>
          <w:rFonts w:eastAsia="Times New Roman" w:cs="Arial"/>
          <w:b/>
          <w:bCs/>
          <w:color w:val="000000"/>
          <w:szCs w:val="32"/>
          <w:lang w:eastAsia="en-NZ"/>
        </w:rPr>
        <w:t>Landmarks</w:t>
      </w:r>
      <w:r w:rsidRPr="00780CED">
        <w:rPr>
          <w:rFonts w:eastAsia="Times New Roman" w:cs="Arial"/>
          <w:color w:val="000000"/>
          <w:szCs w:val="32"/>
          <w:lang w:eastAsia="en-NZ"/>
        </w:rPr>
        <w:t xml:space="preserve"> are things you use to know where you are.</w:t>
      </w:r>
    </w:p>
    <w:p w14:paraId="0A6CB0D7" w14:textId="06C8F177" w:rsidR="00ED0249" w:rsidRDefault="00ED0249" w:rsidP="00FF5893">
      <w:pPr>
        <w:rPr>
          <w:rFonts w:eastAsia="Times New Roman"/>
          <w:shd w:val="clear" w:color="auto" w:fill="FFFFFF"/>
          <w:lang w:eastAsia="en-GB"/>
        </w:rPr>
      </w:pPr>
    </w:p>
    <w:p w14:paraId="65E40F09" w14:textId="5957DDF4" w:rsidR="00ED0249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FF5893"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48512" behindDoc="0" locked="0" layoutInCell="1" allowOverlap="1" wp14:anchorId="4DE08081" wp14:editId="21D18E8C">
            <wp:simplePos x="0" y="0"/>
            <wp:positionH relativeFrom="column">
              <wp:posOffset>-314325</wp:posOffset>
            </wp:positionH>
            <wp:positionV relativeFrom="paragraph">
              <wp:posOffset>273685</wp:posOffset>
            </wp:positionV>
            <wp:extent cx="1809750" cy="18097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068B8" w14:textId="77177106" w:rsidR="00ED0249" w:rsidRPr="00FF5893" w:rsidRDefault="00ED0249" w:rsidP="00FF5893">
      <w:pPr>
        <w:rPr>
          <w:rFonts w:eastAsia="Times New Roman" w:cs="Arial"/>
          <w:color w:val="000000"/>
          <w:szCs w:val="32"/>
          <w:lang w:eastAsia="en-NZ"/>
        </w:rPr>
      </w:pPr>
      <w:r w:rsidRPr="00FF5893">
        <w:rPr>
          <w:rFonts w:eastAsia="Times New Roman" w:cs="Arial"/>
          <w:color w:val="000000"/>
          <w:szCs w:val="32"/>
          <w:lang w:eastAsia="en-NZ"/>
        </w:rPr>
        <w:t>A landmark could be something like:</w:t>
      </w:r>
      <w:r w:rsidR="00780CED" w:rsidRPr="00FF5893">
        <w:rPr>
          <w:rFonts w:eastAsia="Times New Roman" w:cs="Arial"/>
          <w:color w:val="000000"/>
          <w:szCs w:val="32"/>
          <w:lang w:eastAsia="en-NZ"/>
        </w:rPr>
        <w:br/>
      </w:r>
    </w:p>
    <w:p w14:paraId="64780C9E" w14:textId="0E1281BF" w:rsidR="00ED0249" w:rsidRPr="00780CED" w:rsidRDefault="00ED0249" w:rsidP="00FF5893">
      <w:pPr>
        <w:pStyle w:val="ListParagraph"/>
        <w:spacing w:after="0"/>
      </w:pPr>
      <w:r w:rsidRPr="00780CED">
        <w:t>a building</w:t>
      </w:r>
      <w:r w:rsidR="00780CED">
        <w:br/>
      </w:r>
    </w:p>
    <w:p w14:paraId="7B248126" w14:textId="12347CA1" w:rsidR="00ED0249" w:rsidRPr="00780CED" w:rsidRDefault="00ED0249" w:rsidP="00FF5893">
      <w:pPr>
        <w:pStyle w:val="ListParagraph"/>
        <w:spacing w:after="0"/>
      </w:pPr>
      <w:r w:rsidRPr="00780CED">
        <w:t>a big tree at the end of your road.</w:t>
      </w:r>
    </w:p>
    <w:p w14:paraId="38DB94BC" w14:textId="5AE5BE98" w:rsidR="00457FFE" w:rsidRDefault="00457FFE" w:rsidP="00FF5893">
      <w:pPr>
        <w:rPr>
          <w:rFonts w:eastAsia="Times New Roman"/>
          <w:shd w:val="clear" w:color="auto" w:fill="FFFFFF"/>
          <w:lang w:eastAsia="en-GB"/>
        </w:rPr>
      </w:pPr>
    </w:p>
    <w:p w14:paraId="3ACDC64E" w14:textId="033D6632" w:rsidR="00457FFE" w:rsidRDefault="00457FFE" w:rsidP="00FF5893">
      <w:pPr>
        <w:rPr>
          <w:rFonts w:eastAsia="Times New Roman"/>
          <w:shd w:val="clear" w:color="auto" w:fill="FFFFFF"/>
          <w:lang w:eastAsia="en-GB"/>
        </w:rPr>
      </w:pPr>
    </w:p>
    <w:p w14:paraId="26D20577" w14:textId="5AD9D160" w:rsidR="003664E2" w:rsidRDefault="00323093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5578A63" wp14:editId="3719B212">
                <wp:simplePos x="0" y="0"/>
                <wp:positionH relativeFrom="column">
                  <wp:posOffset>20955</wp:posOffset>
                </wp:positionH>
                <wp:positionV relativeFrom="paragraph">
                  <wp:posOffset>-147955</wp:posOffset>
                </wp:positionV>
                <wp:extent cx="5712460" cy="589280"/>
                <wp:effectExtent l="12700" t="12700" r="2540" b="0"/>
                <wp:wrapNone/>
                <wp:docPr id="1800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3A3F7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9" style="position:absolute;left:0;text-align:left;margin-left:1.65pt;margin-top:-11.65pt;width:449.8pt;height:46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" filled="f" strokecolor="#2e74b5 [2408]" strokeweight="2.25pt">
                <v:stroke joinstyle="miter"/>
                <v:path arrowok="t"/>
                <v:textbox>
                  <w:txbxContent>
                    <w:p w14:paraId="14E3A3F7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proofErr w:type="gramStart"/>
      <w:r w:rsidR="00780CED">
        <w:rPr>
          <w:shd w:val="clear" w:color="auto" w:fill="FFFFFF"/>
          <w:lang w:eastAsia="en-GB"/>
        </w:rPr>
        <w:t>M</w:t>
      </w:r>
      <w:r w:rsidR="005346DD">
        <w:rPr>
          <w:shd w:val="clear" w:color="auto" w:fill="FFFFFF"/>
          <w:lang w:eastAsia="en-GB"/>
        </w:rPr>
        <w:t>ake a plan</w:t>
      </w:r>
      <w:proofErr w:type="gramEnd"/>
    </w:p>
    <w:p w14:paraId="44284258" w14:textId="77777777" w:rsidR="003664E2" w:rsidRDefault="003664E2" w:rsidP="00FF5893">
      <w:pPr>
        <w:pStyle w:val="ListParagraph"/>
        <w:numPr>
          <w:ilvl w:val="0"/>
          <w:numId w:val="0"/>
        </w:numPr>
        <w:spacing w:after="0"/>
        <w:rPr>
          <w:rFonts w:eastAsia="Times New Roman"/>
          <w:shd w:val="clear" w:color="auto" w:fill="FFFFFF"/>
          <w:lang w:eastAsia="en-GB"/>
        </w:rPr>
      </w:pPr>
    </w:p>
    <w:p w14:paraId="4B66CCB5" w14:textId="24BB9640" w:rsidR="003664E2" w:rsidRDefault="00A10F8C" w:rsidP="00FF5893">
      <w:pPr>
        <w:pStyle w:val="ListParagraph"/>
        <w:numPr>
          <w:ilvl w:val="0"/>
          <w:numId w:val="0"/>
        </w:numPr>
        <w:spacing w:after="0"/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16096" behindDoc="0" locked="0" layoutInCell="1" allowOverlap="1" wp14:anchorId="5BDB07F5" wp14:editId="47162D10">
            <wp:simplePos x="0" y="0"/>
            <wp:positionH relativeFrom="column">
              <wp:posOffset>209550</wp:posOffset>
            </wp:positionH>
            <wp:positionV relativeFrom="paragraph">
              <wp:posOffset>111760</wp:posOffset>
            </wp:positionV>
            <wp:extent cx="1238250" cy="1238250"/>
            <wp:effectExtent l="0" t="0" r="0" b="0"/>
            <wp:wrapNone/>
            <wp:docPr id="451" name="Picture 45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C2C76" w14:textId="3255E83F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  <w:proofErr w:type="gramStart"/>
      <w:r>
        <w:rPr>
          <w:rFonts w:eastAsia="Times New Roman"/>
          <w:shd w:val="clear" w:color="auto" w:fill="FFFFFF"/>
          <w:lang w:eastAsia="en-GB"/>
        </w:rPr>
        <w:t>Make a plan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for what to do in an emergency.</w:t>
      </w:r>
    </w:p>
    <w:p w14:paraId="3CE53526" w14:textId="77777777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4276A051" w14:textId="77777777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49254C18" w14:textId="514B37F8" w:rsidR="00D9484B" w:rsidRDefault="0096575D" w:rsidP="00FF5893">
      <w:pPr>
        <w:rPr>
          <w:rFonts w:eastAsia="Times New Roman"/>
          <w:shd w:val="clear" w:color="auto" w:fill="FFFFFF"/>
          <w:lang w:eastAsia="en-GB"/>
        </w:rPr>
      </w:pPr>
      <w:r w:rsidRPr="0096575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9296" behindDoc="0" locked="0" layoutInCell="1" allowOverlap="1" wp14:anchorId="22E07CD3" wp14:editId="2B22A7B5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828800" cy="18288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You should decide:</w:t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53192589" w14:textId="6CB033F8" w:rsidR="00D9484B" w:rsidRPr="00780CED" w:rsidRDefault="00D9484B" w:rsidP="00FF5893">
      <w:pPr>
        <w:pStyle w:val="ListParagraph"/>
        <w:spacing w:after="0"/>
      </w:pPr>
      <w:r w:rsidRPr="00780CED">
        <w:t>what you will be able to do yourself</w:t>
      </w:r>
      <w:r w:rsidR="00780CED">
        <w:br/>
      </w:r>
    </w:p>
    <w:p w14:paraId="142B29FE" w14:textId="455B75C1" w:rsidR="00D9484B" w:rsidRPr="00780CED" w:rsidRDefault="00D9484B" w:rsidP="00FF5893">
      <w:pPr>
        <w:pStyle w:val="ListParagraph"/>
        <w:spacing w:after="0"/>
      </w:pPr>
      <w:r w:rsidRPr="00780CED">
        <w:t>what you will need support with.</w:t>
      </w:r>
    </w:p>
    <w:p w14:paraId="732D6067" w14:textId="77777777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3A28C74F" w14:textId="40165702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575FFA63" w14:textId="3414CEFB" w:rsidR="00D9484B" w:rsidRDefault="00D252C0" w:rsidP="00FF5893">
      <w:pPr>
        <w:rPr>
          <w:rFonts w:eastAsia="Times New Roman"/>
          <w:shd w:val="clear" w:color="auto" w:fill="FFFFFF"/>
          <w:lang w:eastAsia="en-GB"/>
        </w:rPr>
      </w:pPr>
      <w:r w:rsidRPr="00D252C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4960" behindDoc="0" locked="0" layoutInCell="1" allowOverlap="1" wp14:anchorId="35282F64" wp14:editId="0B6DBEAE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76400" cy="1676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Make a list of:</w:t>
      </w:r>
      <w:r w:rsidR="00780CED">
        <w:rPr>
          <w:rFonts w:eastAsia="Times New Roman"/>
          <w:shd w:val="clear" w:color="auto" w:fill="FFFFFF"/>
          <w:lang w:eastAsia="en-GB"/>
        </w:rPr>
        <w:br/>
      </w:r>
    </w:p>
    <w:p w14:paraId="6A37D917" w14:textId="67924218" w:rsidR="00D9484B" w:rsidRPr="00780CED" w:rsidRDefault="00D9484B" w:rsidP="00FF5893">
      <w:pPr>
        <w:pStyle w:val="ListParagraph"/>
        <w:spacing w:after="0"/>
      </w:pPr>
      <w:r w:rsidRPr="00780CED">
        <w:t>the needs you have</w:t>
      </w:r>
      <w:r w:rsidR="00780CED">
        <w:br/>
      </w:r>
    </w:p>
    <w:p w14:paraId="37B79060" w14:textId="6421BD16" w:rsidR="00D9484B" w:rsidRPr="00780CED" w:rsidRDefault="00D9484B" w:rsidP="00FF5893">
      <w:pPr>
        <w:pStyle w:val="ListParagraph"/>
        <w:spacing w:after="0"/>
      </w:pPr>
      <w:r w:rsidRPr="00780CED">
        <w:t>things you have that can meet those needs.</w:t>
      </w:r>
    </w:p>
    <w:p w14:paraId="0D3860F7" w14:textId="7D5FD725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4A5D8200" w14:textId="77777777" w:rsidR="002B54A9" w:rsidRDefault="002B54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0CDA4B2" w14:textId="60D7AFB1" w:rsidR="00D9484B" w:rsidRDefault="00A10F8C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717120" behindDoc="0" locked="0" layoutInCell="1" allowOverlap="1" wp14:anchorId="0A02AB4F" wp14:editId="674D3B50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1209675" cy="1138588"/>
            <wp:effectExtent l="0" t="0" r="0" b="4445"/>
            <wp:wrapThrough wrapText="bothSides">
              <wp:wrapPolygon edited="0">
                <wp:start x="0" y="0"/>
                <wp:lineTo x="0" y="21323"/>
                <wp:lineTo x="21090" y="21323"/>
                <wp:lineTo x="21090" y="0"/>
                <wp:lineTo x="0" y="0"/>
              </wp:wrapPolygon>
            </wp:wrapThrough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wheelchair-access-non no ram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3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Remember an emergency can make it harder for you to do things.</w:t>
      </w:r>
    </w:p>
    <w:p w14:paraId="4105B5B1" w14:textId="77777777" w:rsidR="002B54A9" w:rsidRDefault="002B54A9" w:rsidP="00FF5893">
      <w:pPr>
        <w:rPr>
          <w:rFonts w:eastAsia="Times New Roman"/>
          <w:shd w:val="clear" w:color="auto" w:fill="FFFFFF"/>
          <w:lang w:eastAsia="en-GB"/>
        </w:rPr>
      </w:pPr>
    </w:p>
    <w:p w14:paraId="2023BD7C" w14:textId="0DEA7617" w:rsidR="002B54A9" w:rsidRDefault="00A10F8C" w:rsidP="00FF5893">
      <w:pPr>
        <w:rPr>
          <w:rFonts w:eastAsia="Times New Roman"/>
          <w:shd w:val="clear" w:color="auto" w:fill="FFFFFF"/>
          <w:lang w:eastAsia="en-GB"/>
        </w:rPr>
      </w:pPr>
      <w:r w:rsidRPr="00D252C0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7008" behindDoc="0" locked="0" layoutInCell="1" allowOverlap="1" wp14:anchorId="4111F18F" wp14:editId="5D0716A6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1559560" cy="15595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D640AE" w14:textId="2733EBD1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Make sure you know the emergency plans for places </w:t>
      </w:r>
      <w:r w:rsidR="00B978C5">
        <w:rPr>
          <w:rFonts w:eastAsia="Times New Roman"/>
          <w:shd w:val="clear" w:color="auto" w:fill="FFFFFF"/>
          <w:lang w:eastAsia="en-GB"/>
        </w:rPr>
        <w:t xml:space="preserve">where </w:t>
      </w:r>
      <w:r>
        <w:rPr>
          <w:rFonts w:eastAsia="Times New Roman"/>
          <w:shd w:val="clear" w:color="auto" w:fill="FFFFFF"/>
          <w:lang w:eastAsia="en-GB"/>
        </w:rPr>
        <w:t>you spend a lot of time like your:</w:t>
      </w:r>
      <w:r w:rsidR="00D252C0">
        <w:rPr>
          <w:rFonts w:eastAsia="Times New Roman"/>
          <w:shd w:val="clear" w:color="auto" w:fill="FFFFFF"/>
          <w:lang w:eastAsia="en-GB"/>
        </w:rPr>
        <w:br/>
      </w:r>
    </w:p>
    <w:p w14:paraId="5EFBD7EA" w14:textId="32F5E0E5" w:rsidR="00D9484B" w:rsidRDefault="005D6D94" w:rsidP="00FF5893">
      <w:pPr>
        <w:pStyle w:val="ListParagraph"/>
        <w:spacing w:after="0"/>
        <w:rPr>
          <w:shd w:val="clear" w:color="auto" w:fill="FFFFFF"/>
          <w:lang w:eastAsia="en-GB"/>
        </w:rPr>
      </w:pPr>
      <w:r w:rsidRPr="005D6D94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9056" behindDoc="0" locked="0" layoutInCell="1" allowOverlap="1" wp14:anchorId="2505CEA4" wp14:editId="76052E3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71625" cy="1571625"/>
            <wp:effectExtent l="0" t="0" r="9525" b="9525"/>
            <wp:wrapNone/>
            <wp:docPr id="29" name="Picture 29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2C0">
        <w:rPr>
          <w:shd w:val="clear" w:color="auto" w:fill="FFFFFF"/>
          <w:lang w:eastAsia="en-GB"/>
        </w:rPr>
        <w:t>w</w:t>
      </w:r>
      <w:r w:rsidR="00D9484B">
        <w:rPr>
          <w:shd w:val="clear" w:color="auto" w:fill="FFFFFF"/>
          <w:lang w:eastAsia="en-GB"/>
        </w:rPr>
        <w:t>ork</w:t>
      </w:r>
      <w:r w:rsidR="00D252C0">
        <w:rPr>
          <w:shd w:val="clear" w:color="auto" w:fill="FFFFFF"/>
          <w:lang w:eastAsia="en-GB"/>
        </w:rPr>
        <w:br/>
      </w:r>
    </w:p>
    <w:p w14:paraId="385F377F" w14:textId="5CC2A9B8" w:rsidR="00D9484B" w:rsidRDefault="00D252C0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</w:t>
      </w:r>
      <w:r w:rsidR="00D9484B">
        <w:rPr>
          <w:shd w:val="clear" w:color="auto" w:fill="FFFFFF"/>
          <w:lang w:eastAsia="en-GB"/>
        </w:rPr>
        <w:t>chool.</w:t>
      </w:r>
    </w:p>
    <w:p w14:paraId="7CDF5D8B" w14:textId="20149D07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51D8CF03" w14:textId="058A8C25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2F2F2A0E" w14:textId="42B862A8" w:rsidR="00D9484B" w:rsidRDefault="0028715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1B3E7A54" wp14:editId="49D8EB41">
            <wp:simplePos x="0" y="0"/>
            <wp:positionH relativeFrom="column">
              <wp:posOffset>104775</wp:posOffset>
            </wp:positionH>
            <wp:positionV relativeFrom="paragraph">
              <wp:posOffset>16510</wp:posOffset>
            </wp:positionV>
            <wp:extent cx="1428750" cy="140970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 xml:space="preserve">If places do not have plans for disabled </w:t>
      </w:r>
      <w:proofErr w:type="gramStart"/>
      <w:r w:rsidR="00D9484B">
        <w:rPr>
          <w:rFonts w:eastAsia="Times New Roman"/>
          <w:shd w:val="clear" w:color="auto" w:fill="FFFFFF"/>
          <w:lang w:eastAsia="en-GB"/>
        </w:rPr>
        <w:t>people</w:t>
      </w:r>
      <w:proofErr w:type="gramEnd"/>
      <w:r w:rsidR="00D9484B">
        <w:rPr>
          <w:rFonts w:eastAsia="Times New Roman"/>
          <w:shd w:val="clear" w:color="auto" w:fill="FFFFFF"/>
          <w:lang w:eastAsia="en-GB"/>
        </w:rPr>
        <w:t xml:space="preserve"> make sure the people in charge know what you need.</w:t>
      </w:r>
    </w:p>
    <w:p w14:paraId="4E905CEF" w14:textId="1E9D6CE8" w:rsidR="00170BA0" w:rsidRDefault="00170BA0" w:rsidP="00FF5893">
      <w:pPr>
        <w:rPr>
          <w:rFonts w:eastAsia="Times New Roman"/>
          <w:shd w:val="clear" w:color="auto" w:fill="FFFFFF"/>
          <w:lang w:eastAsia="en-GB"/>
        </w:rPr>
      </w:pPr>
    </w:p>
    <w:p w14:paraId="3646E05B" w14:textId="1867D3AE" w:rsidR="00884B9A" w:rsidRDefault="0028715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6B4A96D0" wp14:editId="0895D845">
            <wp:simplePos x="0" y="0"/>
            <wp:positionH relativeFrom="column">
              <wp:posOffset>247650</wp:posOffset>
            </wp:positionH>
            <wp:positionV relativeFrom="paragraph">
              <wp:posOffset>74295</wp:posOffset>
            </wp:positionV>
            <wp:extent cx="1118910" cy="1685925"/>
            <wp:effectExtent l="0" t="0" r="508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0D6C6" w14:textId="2F929E8B" w:rsidR="00884B9A" w:rsidRDefault="00884B9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find an Easy Read guide to </w:t>
      </w:r>
      <w:proofErr w:type="gramStart"/>
      <w:r>
        <w:rPr>
          <w:rFonts w:eastAsia="Times New Roman"/>
          <w:shd w:val="clear" w:color="auto" w:fill="FFFFFF"/>
          <w:lang w:eastAsia="en-GB"/>
        </w:rPr>
        <w:t>making a plan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at</w:t>
      </w:r>
      <w:r w:rsidR="00A10F8C">
        <w:rPr>
          <w:rFonts w:eastAsia="Times New Roman"/>
          <w:shd w:val="clear" w:color="auto" w:fill="FFFFFF"/>
          <w:lang w:eastAsia="en-GB"/>
        </w:rPr>
        <w:t xml:space="preserve"> this website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7C6CE205" w14:textId="7BE8A522" w:rsidR="00884B9A" w:rsidRDefault="00884B9A" w:rsidP="00FF5893">
      <w:pPr>
        <w:rPr>
          <w:rFonts w:eastAsia="Times New Roman"/>
          <w:shd w:val="clear" w:color="auto" w:fill="FFFFFF"/>
          <w:lang w:eastAsia="en-GB"/>
        </w:rPr>
      </w:pPr>
    </w:p>
    <w:p w14:paraId="134A267A" w14:textId="1136AF2B" w:rsidR="00170BA0" w:rsidRPr="00E65028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E65028">
        <w:rPr>
          <w:rFonts w:eastAsia="Times New Roman"/>
          <w:b/>
          <w:bCs/>
          <w:shd w:val="clear" w:color="auto" w:fill="FFFFFF"/>
          <w:lang w:eastAsia="en-GB"/>
        </w:rPr>
        <w:t>www.</w:t>
      </w:r>
      <w:r w:rsidR="0028715A">
        <w:rPr>
          <w:rFonts w:eastAsia="Times New Roman"/>
          <w:b/>
          <w:bCs/>
          <w:shd w:val="clear" w:color="auto" w:fill="FFFFFF"/>
          <w:lang w:eastAsia="en-GB"/>
        </w:rPr>
        <w:t>getready</w:t>
      </w:r>
      <w:r w:rsidRPr="00E65028">
        <w:rPr>
          <w:rFonts w:eastAsia="Times New Roman"/>
          <w:b/>
          <w:bCs/>
          <w:shd w:val="clear" w:color="auto" w:fill="FFFFFF"/>
          <w:lang w:eastAsia="en-GB"/>
        </w:rPr>
        <w:t>.govt.nz</w:t>
      </w:r>
    </w:p>
    <w:p w14:paraId="4FAE91AA" w14:textId="695EE2F6" w:rsidR="00627C73" w:rsidRPr="003664E2" w:rsidRDefault="00627C73" w:rsidP="00FF5893">
      <w:pPr>
        <w:rPr>
          <w:rFonts w:eastAsia="Times New Roman" w:cs="Arial"/>
          <w:color w:val="000000"/>
          <w:szCs w:val="32"/>
          <w:lang w:eastAsia="en-NZ"/>
        </w:rPr>
      </w:pPr>
    </w:p>
    <w:p w14:paraId="32D90715" w14:textId="6042A46E" w:rsidR="00627C73" w:rsidRDefault="00323093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5578A63" wp14:editId="6FD11CC0">
                <wp:simplePos x="0" y="0"/>
                <wp:positionH relativeFrom="column">
                  <wp:posOffset>21590</wp:posOffset>
                </wp:positionH>
                <wp:positionV relativeFrom="paragraph">
                  <wp:posOffset>-116205</wp:posOffset>
                </wp:positionV>
                <wp:extent cx="5712460" cy="589280"/>
                <wp:effectExtent l="12700" t="12700" r="2540" b="0"/>
                <wp:wrapNone/>
                <wp:docPr id="1799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75157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30" style="position:absolute;left:0;text-align:left;margin-left:1.7pt;margin-top:-9.15pt;width:449.8pt;height:46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" filled="f" strokecolor="#2e74b5 [2408]" strokeweight="2.25pt">
                <v:stroke joinstyle="miter"/>
                <v:path arrowok="t"/>
                <v:textbox>
                  <w:txbxContent>
                    <w:p w14:paraId="72A75157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r w:rsidR="00C659AC">
        <w:rPr>
          <w:shd w:val="clear" w:color="auto" w:fill="FFFFFF"/>
          <w:lang w:eastAsia="en-GB"/>
        </w:rPr>
        <w:t>Build a support network</w:t>
      </w:r>
    </w:p>
    <w:p w14:paraId="3F6E6B74" w14:textId="24CBD0BC" w:rsidR="00C659AC" w:rsidRDefault="00C659AC" w:rsidP="00FF5893">
      <w:pPr>
        <w:rPr>
          <w:rFonts w:eastAsia="Times New Roman"/>
          <w:shd w:val="clear" w:color="auto" w:fill="FFFFFF"/>
          <w:lang w:eastAsia="en-GB"/>
        </w:rPr>
      </w:pPr>
    </w:p>
    <w:p w14:paraId="0AD73CC7" w14:textId="33A8677D" w:rsidR="005D6D94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2368" behindDoc="0" locked="0" layoutInCell="1" allowOverlap="1" wp14:anchorId="3A180C88" wp14:editId="6531C5C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590675" cy="15906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E03A" w14:textId="3655A14F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need to build a </w:t>
      </w:r>
      <w:r w:rsidRPr="004151D7">
        <w:rPr>
          <w:rFonts w:eastAsia="Times New Roman"/>
          <w:b/>
          <w:shd w:val="clear" w:color="auto" w:fill="FFFFFF"/>
          <w:lang w:eastAsia="en-GB"/>
        </w:rPr>
        <w:t>support network</w:t>
      </w:r>
      <w:r>
        <w:rPr>
          <w:rFonts w:eastAsia="Times New Roman"/>
          <w:shd w:val="clear" w:color="auto" w:fill="FFFFFF"/>
          <w:lang w:eastAsia="en-GB"/>
        </w:rPr>
        <w:t xml:space="preserve"> before an emergency happens.</w:t>
      </w:r>
    </w:p>
    <w:p w14:paraId="5B780D2F" w14:textId="1CA0E9EE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643AFE4A" w14:textId="463A4AE1" w:rsidR="002B54A9" w:rsidRDefault="002B54A9" w:rsidP="00FF5893">
      <w:pPr>
        <w:rPr>
          <w:rFonts w:eastAsia="Times New Roman"/>
          <w:shd w:val="clear" w:color="auto" w:fill="FFFFFF"/>
          <w:lang w:eastAsia="en-GB"/>
        </w:rPr>
      </w:pPr>
    </w:p>
    <w:p w14:paraId="6DBC1BC1" w14:textId="79C4022B" w:rsidR="002B54A9" w:rsidRDefault="00323093" w:rsidP="002B54A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44F45DB7" wp14:editId="4448E524">
                <wp:simplePos x="0" y="0"/>
                <wp:positionH relativeFrom="column">
                  <wp:posOffset>2076450</wp:posOffset>
                </wp:positionH>
                <wp:positionV relativeFrom="paragraph">
                  <wp:posOffset>292735</wp:posOffset>
                </wp:positionV>
                <wp:extent cx="3657600" cy="1096010"/>
                <wp:effectExtent l="0" t="0" r="0" b="0"/>
                <wp:wrapNone/>
                <wp:docPr id="1798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09601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06B0DE8" id="Rectangle 1798" o:spid="_x0000_s1026" style="position:absolute;margin-left:163.5pt;margin-top:23.05pt;width:4in;height:86.3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" fillcolor="#cddaef" stroked="f" strokeweight="1pt"/>
            </w:pict>
          </mc:Fallback>
        </mc:AlternateContent>
      </w:r>
    </w:p>
    <w:p w14:paraId="6481B8FE" w14:textId="2F38B099" w:rsidR="002B54A9" w:rsidRPr="00780CED" w:rsidRDefault="00884B9A" w:rsidP="002B54A9">
      <w:pPr>
        <w:rPr>
          <w:rFonts w:eastAsia="Times New Roman" w:cs="Arial"/>
          <w:color w:val="000000"/>
          <w:szCs w:val="32"/>
          <w:lang w:eastAsia="en-NZ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5200" behindDoc="0" locked="0" layoutInCell="1" allowOverlap="1" wp14:anchorId="1D1EA1F2" wp14:editId="7873BFDF">
            <wp:simplePos x="0" y="0"/>
            <wp:positionH relativeFrom="column">
              <wp:posOffset>0</wp:posOffset>
            </wp:positionH>
            <wp:positionV relativeFrom="paragraph">
              <wp:posOffset>287228</wp:posOffset>
            </wp:positionV>
            <wp:extent cx="1724025" cy="17240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A9" w:rsidRPr="00884B9A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="002B54A9">
        <w:rPr>
          <w:rFonts w:eastAsia="Times New Roman" w:cs="Arial"/>
          <w:b/>
          <w:bCs/>
          <w:color w:val="000000"/>
          <w:szCs w:val="32"/>
          <w:lang w:eastAsia="en-NZ"/>
        </w:rPr>
        <w:t xml:space="preserve">support network </w:t>
      </w:r>
      <w:r>
        <w:rPr>
          <w:rFonts w:eastAsia="Times New Roman" w:cs="Arial"/>
          <w:color w:val="000000"/>
          <w:szCs w:val="32"/>
          <w:lang w:eastAsia="en-NZ"/>
        </w:rPr>
        <w:t>means people who may be able to support you in different ways when you need it.</w:t>
      </w:r>
    </w:p>
    <w:p w14:paraId="5FA2C81B" w14:textId="27A86FC3" w:rsidR="002B54A9" w:rsidRDefault="002B54A9" w:rsidP="002B54A9">
      <w:pPr>
        <w:rPr>
          <w:rFonts w:eastAsia="Times New Roman"/>
          <w:shd w:val="clear" w:color="auto" w:fill="FFFFFF"/>
          <w:lang w:eastAsia="en-GB"/>
        </w:rPr>
      </w:pPr>
    </w:p>
    <w:p w14:paraId="0EC8E165" w14:textId="4B7B8DD9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5DFD9379" w14:textId="1EADD5B3" w:rsidR="005D6D94" w:rsidRDefault="00884B9A" w:rsidP="00FF5893">
      <w:pPr>
        <w:rPr>
          <w:rFonts w:eastAsia="Times New Roman"/>
          <w:shd w:val="clear" w:color="auto" w:fill="FFFFFF"/>
          <w:lang w:eastAsia="en-GB"/>
        </w:rPr>
      </w:pPr>
      <w:r w:rsidRPr="00884B9A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0496" behindDoc="0" locked="0" layoutInCell="1" allowOverlap="1" wp14:anchorId="637E89F8" wp14:editId="30B8D5C8">
            <wp:simplePos x="0" y="0"/>
            <wp:positionH relativeFrom="column">
              <wp:posOffset>-455</wp:posOffset>
            </wp:positionH>
            <wp:positionV relativeFrom="paragraph">
              <wp:posOffset>1007442</wp:posOffset>
            </wp:positionV>
            <wp:extent cx="1623695" cy="1623695"/>
            <wp:effectExtent l="0" t="0" r="0" b="0"/>
            <wp:wrapNone/>
            <wp:docPr id="452" name="Picture 45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D94">
        <w:rPr>
          <w:rFonts w:eastAsia="Times New Roman"/>
          <w:shd w:val="clear" w:color="auto" w:fill="FFFFFF"/>
          <w:lang w:eastAsia="en-GB"/>
        </w:rPr>
        <w:t xml:space="preserve">Your </w:t>
      </w:r>
      <w:r w:rsidR="005D6D94" w:rsidRPr="00180A9F">
        <w:rPr>
          <w:rFonts w:eastAsia="Times New Roman"/>
          <w:shd w:val="clear" w:color="auto" w:fill="FFFFFF"/>
          <w:lang w:eastAsia="en-GB"/>
        </w:rPr>
        <w:t>support network</w:t>
      </w:r>
      <w:r w:rsidR="005D6D94">
        <w:rPr>
          <w:rFonts w:eastAsia="Times New Roman"/>
          <w:shd w:val="clear" w:color="auto" w:fill="FFFFFF"/>
          <w:lang w:eastAsia="en-GB"/>
        </w:rPr>
        <w:t xml:space="preserve"> will mostly be people who are often in the same place as you like:</w:t>
      </w:r>
      <w:r w:rsidR="005D6D94">
        <w:rPr>
          <w:rFonts w:eastAsia="Times New Roman"/>
          <w:shd w:val="clear" w:color="auto" w:fill="FFFFFF"/>
          <w:lang w:eastAsia="en-GB"/>
        </w:rPr>
        <w:br/>
      </w:r>
    </w:p>
    <w:p w14:paraId="7F5FCB86" w14:textId="70F2D8F1" w:rsidR="005D6D94" w:rsidRPr="005D6D94" w:rsidRDefault="005D6D94" w:rsidP="00FF5893">
      <w:pPr>
        <w:pStyle w:val="ListParagraph"/>
        <w:spacing w:after="0"/>
      </w:pPr>
      <w:r w:rsidRPr="005D6D94">
        <w:t>neighbours</w:t>
      </w:r>
      <w:r>
        <w:br/>
      </w:r>
    </w:p>
    <w:p w14:paraId="7BD6B0C9" w14:textId="2F7999CD" w:rsidR="005D6D94" w:rsidRPr="005D6D94" w:rsidRDefault="005D6D94" w:rsidP="00FF5893">
      <w:pPr>
        <w:pStyle w:val="ListParagraph"/>
        <w:spacing w:after="0"/>
      </w:pPr>
      <w:r w:rsidRPr="005D6D94">
        <w:t>friends</w:t>
      </w:r>
      <w:r>
        <w:br/>
      </w:r>
    </w:p>
    <w:p w14:paraId="3F568F9C" w14:textId="45E0B401" w:rsidR="005D6D94" w:rsidRPr="005D6D94" w:rsidRDefault="005D6D94" w:rsidP="00FF5893">
      <w:pPr>
        <w:pStyle w:val="ListParagraph"/>
        <w:spacing w:after="0"/>
      </w:pPr>
      <w:r w:rsidRPr="005D6D94">
        <w:t>people you work with.</w:t>
      </w:r>
    </w:p>
    <w:p w14:paraId="5866542B" w14:textId="77754433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68C64446" w14:textId="19361310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4A861A4A" w14:textId="7236AAC6" w:rsidR="005D6D94" w:rsidRDefault="00E65028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75136" behindDoc="0" locked="0" layoutInCell="1" allowOverlap="1" wp14:anchorId="429BAB09" wp14:editId="2453F87E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1717040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328" y="21430"/>
                <wp:lineTo x="213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eting-support-group (1)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9F">
        <w:rPr>
          <w:rFonts w:eastAsia="Times New Roman"/>
          <w:shd w:val="clear" w:color="auto" w:fill="FFFFFF"/>
          <w:lang w:eastAsia="en-GB"/>
        </w:rPr>
        <w:t>You need more than 1 person to be part of your support network</w:t>
      </w:r>
      <w:r w:rsidR="005D6D94">
        <w:rPr>
          <w:rFonts w:eastAsia="Times New Roman"/>
          <w:shd w:val="clear" w:color="auto" w:fill="FFFFFF"/>
          <w:lang w:eastAsia="en-GB"/>
        </w:rPr>
        <w:t>.</w:t>
      </w:r>
    </w:p>
    <w:p w14:paraId="4522EB31" w14:textId="1F976CB8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0F32895E" w14:textId="20CC894E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61BC4AFA" w14:textId="44ED193C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Try </w:t>
      </w:r>
      <w:r w:rsidR="00180A9F">
        <w:rPr>
          <w:rFonts w:eastAsia="Times New Roman"/>
          <w:shd w:val="clear" w:color="auto" w:fill="FFFFFF"/>
          <w:lang w:eastAsia="en-GB"/>
        </w:rPr>
        <w:t xml:space="preserve">to have </w:t>
      </w:r>
      <w:r>
        <w:rPr>
          <w:rFonts w:eastAsia="Times New Roman"/>
          <w:shd w:val="clear" w:color="auto" w:fill="FFFFFF"/>
          <w:lang w:eastAsia="en-GB"/>
        </w:rPr>
        <w:t>a support team at each place you spend a lot of the day.</w:t>
      </w:r>
    </w:p>
    <w:p w14:paraId="68D1CEFD" w14:textId="53FEA42A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3BD306BE" w14:textId="4604524F" w:rsidR="00180A9F" w:rsidRDefault="0028715A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3392" behindDoc="0" locked="0" layoutInCell="1" allowOverlap="1" wp14:anchorId="65D7D7AE" wp14:editId="2ED68CD2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428750" cy="1428750"/>
            <wp:effectExtent l="0" t="0" r="0" b="0"/>
            <wp:wrapNone/>
            <wp:docPr id="34" name="Picture 34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standing togeth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3C888" w14:textId="08231C60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Talk with them about your emergency plan.</w:t>
      </w:r>
    </w:p>
    <w:p w14:paraId="585F7615" w14:textId="5FBC0F1E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4C9CEB48" w14:textId="2B86A8F4" w:rsidR="00483A5C" w:rsidRDefault="0028715A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26336" behindDoc="0" locked="0" layoutInCell="1" allowOverlap="1" wp14:anchorId="507BC679" wp14:editId="7353FF2D">
            <wp:simplePos x="0" y="0"/>
            <wp:positionH relativeFrom="margin">
              <wp:posOffset>142875</wp:posOffset>
            </wp:positionH>
            <wp:positionV relativeFrom="paragraph">
              <wp:posOffset>193040</wp:posOffset>
            </wp:positionV>
            <wp:extent cx="1343025" cy="1343025"/>
            <wp:effectExtent l="0" t="0" r="0" b="952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CAFAC" w14:textId="255AE818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Your support network can assist you to get ready for an emergency.</w:t>
      </w:r>
    </w:p>
    <w:p w14:paraId="1E5D89DD" w14:textId="6B9A274A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68447C27" w14:textId="13E22CBC" w:rsidR="005D6D94" w:rsidRDefault="0028715A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6224" behindDoc="0" locked="0" layoutInCell="1" allowOverlap="1" wp14:anchorId="4AFADB4D" wp14:editId="2A5B51D1">
            <wp:simplePos x="0" y="0"/>
            <wp:positionH relativeFrom="margin">
              <wp:posOffset>209550</wp:posOffset>
            </wp:positionH>
            <wp:positionV relativeFrom="paragraph">
              <wp:posOffset>172085</wp:posOffset>
            </wp:positionV>
            <wp:extent cx="1428750" cy="1139223"/>
            <wp:effectExtent l="0" t="0" r="0" b="3810"/>
            <wp:wrapNone/>
            <wp:docPr id="35" name="Picture 35" descr="A picture containing building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building, outdoor, house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6FAF6" w14:textId="54AB74A1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>
        <w:rPr>
          <w:rFonts w:eastAsia="Times New Roman"/>
          <w:shd w:val="clear" w:color="auto" w:fill="FFFFFF"/>
          <w:lang w:eastAsia="en-GB"/>
        </w:rPr>
        <w:t>example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they can check your home to make sure it is safe for you.</w:t>
      </w:r>
    </w:p>
    <w:p w14:paraId="2A1FBFDB" w14:textId="0F377674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7BEF346F" w14:textId="43E1794C" w:rsidR="005D6D94" w:rsidRDefault="0028715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16CEEF99" wp14:editId="4C448A93">
            <wp:simplePos x="0" y="0"/>
            <wp:positionH relativeFrom="column">
              <wp:posOffset>323850</wp:posOffset>
            </wp:positionH>
            <wp:positionV relativeFrom="paragraph">
              <wp:posOffset>122555</wp:posOffset>
            </wp:positionV>
            <wp:extent cx="1143000" cy="1076325"/>
            <wp:effectExtent l="0" t="0" r="0" b="9525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9FE28" w14:textId="61A2F6C3" w:rsidR="005D6D94" w:rsidRDefault="00B978C5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Practise </w:t>
      </w:r>
      <w:r w:rsidR="005D6D94">
        <w:rPr>
          <w:rFonts w:eastAsia="Times New Roman"/>
          <w:shd w:val="clear" w:color="auto" w:fill="FFFFFF"/>
          <w:lang w:eastAsia="en-GB"/>
        </w:rPr>
        <w:t>your plan with your support network.</w:t>
      </w:r>
    </w:p>
    <w:p w14:paraId="697367B8" w14:textId="0B5EDB5C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5111FFE9" w14:textId="3A935CEB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586C3C1D" w14:textId="77777777" w:rsidR="00180A9F" w:rsidRDefault="00180A9F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F52DE06" w14:textId="2292EC50" w:rsidR="00180A9F" w:rsidRDefault="00180A9F" w:rsidP="00FF5893">
      <w:r>
        <w:rPr>
          <w:rFonts w:eastAsia="Arial"/>
          <w:noProof/>
          <w:lang w:val="en-NZ" w:eastAsia="en-NZ"/>
        </w:rPr>
        <w:lastRenderedPageBreak/>
        <w:drawing>
          <wp:anchor distT="0" distB="0" distL="114300" distR="114300" simplePos="0" relativeHeight="251628032" behindDoc="0" locked="0" layoutInCell="1" allowOverlap="1" wp14:anchorId="57DD538F" wp14:editId="378D4644">
            <wp:simplePos x="0" y="0"/>
            <wp:positionH relativeFrom="margin">
              <wp:posOffset>-200025</wp:posOffset>
            </wp:positionH>
            <wp:positionV relativeFrom="paragraph">
              <wp:posOffset>-97790</wp:posOffset>
            </wp:positionV>
            <wp:extent cx="1811102" cy="2610485"/>
            <wp:effectExtent l="0" t="0" r="0" b="0"/>
            <wp:wrapNone/>
            <wp:docPr id="453" name="Picture 4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application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r="15790"/>
                    <a:stretch/>
                  </pic:blipFill>
                  <pic:spPr bwMode="auto">
                    <a:xfrm>
                      <a:off x="0" y="0"/>
                      <a:ext cx="1811102" cy="26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94">
        <w:rPr>
          <w:rFonts w:eastAsia="Times New Roman"/>
          <w:shd w:val="clear" w:color="auto" w:fill="FFFFFF"/>
          <w:lang w:eastAsia="en-GB"/>
        </w:rPr>
        <w:t>Think about how you will</w:t>
      </w:r>
      <w:r>
        <w:rPr>
          <w:shd w:val="clear" w:color="auto" w:fill="FFFFFF"/>
          <w:lang w:eastAsia="en-GB"/>
        </w:rPr>
        <w:t xml:space="preserve"> </w:t>
      </w:r>
      <w:r w:rsidR="00B978C5">
        <w:rPr>
          <w:b/>
          <w:shd w:val="clear" w:color="auto" w:fill="FFFFFF"/>
          <w:lang w:eastAsia="en-GB"/>
        </w:rPr>
        <w:t>d</w:t>
      </w:r>
      <w:r w:rsidR="00B978C5" w:rsidRPr="00407351">
        <w:rPr>
          <w:b/>
          <w:shd w:val="clear" w:color="auto" w:fill="FFFFFF"/>
          <w:lang w:eastAsia="en-GB"/>
        </w:rPr>
        <w:t xml:space="preserve">rop </w:t>
      </w:r>
      <w:r w:rsidRPr="00407351">
        <w:rPr>
          <w:b/>
          <w:shd w:val="clear" w:color="auto" w:fill="FFFFFF"/>
          <w:lang w:eastAsia="en-GB"/>
        </w:rPr>
        <w:t>c</w:t>
      </w:r>
      <w:r w:rsidR="005D6D94" w:rsidRPr="00407351">
        <w:rPr>
          <w:b/>
          <w:shd w:val="clear" w:color="auto" w:fill="FFFFFF"/>
          <w:lang w:eastAsia="en-GB"/>
        </w:rPr>
        <w:t xml:space="preserve">over </w:t>
      </w:r>
      <w:r w:rsidR="00B978C5">
        <w:rPr>
          <w:b/>
          <w:shd w:val="clear" w:color="auto" w:fill="FFFFFF"/>
          <w:lang w:eastAsia="en-GB"/>
        </w:rPr>
        <w:t xml:space="preserve">and </w:t>
      </w:r>
      <w:r w:rsidRPr="00407351">
        <w:rPr>
          <w:b/>
          <w:shd w:val="clear" w:color="auto" w:fill="FFFFFF"/>
          <w:lang w:eastAsia="en-GB"/>
        </w:rPr>
        <w:t>h</w:t>
      </w:r>
      <w:r w:rsidR="005D6D94" w:rsidRPr="00407351">
        <w:rPr>
          <w:b/>
          <w:shd w:val="clear" w:color="auto" w:fill="FFFFFF"/>
          <w:lang w:eastAsia="en-GB"/>
        </w:rPr>
        <w:t>old</w:t>
      </w:r>
      <w:r w:rsidR="005D6D94">
        <w:rPr>
          <w:shd w:val="clear" w:color="auto" w:fill="FFFFFF"/>
          <w:lang w:eastAsia="en-GB"/>
        </w:rPr>
        <w:t xml:space="preserve"> in an earthquake</w:t>
      </w:r>
      <w:r>
        <w:rPr>
          <w:shd w:val="clear" w:color="auto" w:fill="FFFFFF"/>
          <w:lang w:eastAsia="en-GB"/>
        </w:rPr>
        <w:t>.</w:t>
      </w:r>
      <w:r w:rsidR="00483A5C">
        <w:rPr>
          <w:shd w:val="clear" w:color="auto" w:fill="FFFFFF"/>
          <w:lang w:eastAsia="en-GB"/>
        </w:rPr>
        <w:br/>
      </w:r>
    </w:p>
    <w:p w14:paraId="391C62B9" w14:textId="0513DFC7" w:rsidR="00180A9F" w:rsidRDefault="00323093" w:rsidP="00FF589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D2CA71E" wp14:editId="3B8B656E">
                <wp:simplePos x="0" y="0"/>
                <wp:positionH relativeFrom="column">
                  <wp:posOffset>2171700</wp:posOffset>
                </wp:positionH>
                <wp:positionV relativeFrom="paragraph">
                  <wp:posOffset>266065</wp:posOffset>
                </wp:positionV>
                <wp:extent cx="3815715" cy="1134110"/>
                <wp:effectExtent l="0" t="0" r="0" b="0"/>
                <wp:wrapNone/>
                <wp:docPr id="179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5715" cy="11341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7832415" id="Rectangle 31" o:spid="_x0000_s1026" style="position:absolute;margin-left:171pt;margin-top:20.95pt;width:300.45pt;height:89.3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" fillcolor="#bdd6ee [1304]" stroked="f" strokeweight="1pt">
                <v:fill opacity="52428f"/>
              </v:rect>
            </w:pict>
          </mc:Fallback>
        </mc:AlternateContent>
      </w:r>
    </w:p>
    <w:p w14:paraId="1104252F" w14:textId="77777777" w:rsidR="00180A9F" w:rsidRDefault="00180A9F" w:rsidP="00FF5893">
      <w:r w:rsidRPr="00D15CD5">
        <w:rPr>
          <w:b/>
          <w:bCs/>
        </w:rPr>
        <w:t xml:space="preserve">Drop cover and hold </w:t>
      </w:r>
      <w:r>
        <w:t xml:space="preserve">is what you do with your body to protect yourself in an earthquake. </w:t>
      </w:r>
    </w:p>
    <w:p w14:paraId="5000F330" w14:textId="37EF045F" w:rsidR="005D6D94" w:rsidRDefault="005D6D94" w:rsidP="00FF5893">
      <w:pPr>
        <w:pStyle w:val="ListParagraph"/>
        <w:numPr>
          <w:ilvl w:val="0"/>
          <w:numId w:val="0"/>
        </w:numPr>
        <w:spacing w:after="0"/>
        <w:ind w:left="4253"/>
        <w:rPr>
          <w:shd w:val="clear" w:color="auto" w:fill="FFFFFF"/>
          <w:lang w:eastAsia="en-GB"/>
        </w:rPr>
      </w:pPr>
    </w:p>
    <w:p w14:paraId="3DF73FD8" w14:textId="513CD15B" w:rsidR="00180A9F" w:rsidRDefault="005F2E24" w:rsidP="00FF5893">
      <w:pPr>
        <w:pStyle w:val="ListParagraph"/>
        <w:numPr>
          <w:ilvl w:val="0"/>
          <w:numId w:val="0"/>
        </w:numPr>
        <w:spacing w:after="0"/>
        <w:ind w:left="4253"/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313AFF40" wp14:editId="5B03BDD8">
            <wp:simplePos x="0" y="0"/>
            <wp:positionH relativeFrom="column">
              <wp:posOffset>-127470</wp:posOffset>
            </wp:positionH>
            <wp:positionV relativeFrom="paragraph">
              <wp:posOffset>233156</wp:posOffset>
            </wp:positionV>
            <wp:extent cx="1788795" cy="128016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3D0D0" w14:textId="1B3B6921" w:rsidR="005D6D94" w:rsidRDefault="00180A9F" w:rsidP="00FF5893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Think about how you will move to higher ground like a hillside </w:t>
      </w:r>
      <w:r w:rsidR="005D6D94">
        <w:rPr>
          <w:shd w:val="clear" w:color="auto" w:fill="FFFFFF"/>
          <w:lang w:eastAsia="en-GB"/>
        </w:rPr>
        <w:t xml:space="preserve">if there is a </w:t>
      </w:r>
      <w:r w:rsidR="005D6D94" w:rsidRPr="00483A5C">
        <w:rPr>
          <w:b/>
          <w:bCs/>
          <w:shd w:val="clear" w:color="auto" w:fill="FFFFFF"/>
          <w:lang w:eastAsia="en-GB"/>
        </w:rPr>
        <w:t>tsunami</w:t>
      </w:r>
      <w:r w:rsidR="005D6D94">
        <w:rPr>
          <w:shd w:val="clear" w:color="auto" w:fill="FFFFFF"/>
          <w:lang w:eastAsia="en-GB"/>
        </w:rPr>
        <w:t xml:space="preserve"> or flood nearby.</w:t>
      </w:r>
    </w:p>
    <w:p w14:paraId="7BDE924C" w14:textId="77777777" w:rsidR="00180A9F" w:rsidRDefault="00180A9F" w:rsidP="00FF5893"/>
    <w:p w14:paraId="79AED733" w14:textId="74F4BCBE" w:rsidR="00180A9F" w:rsidRDefault="00180A9F" w:rsidP="00FF5893">
      <w:r>
        <w:rPr>
          <w:noProof/>
          <w:lang w:val="en-NZ" w:eastAsia="en-NZ"/>
        </w:rPr>
        <w:drawing>
          <wp:anchor distT="0" distB="0" distL="114300" distR="114300" simplePos="0" relativeHeight="251671040" behindDoc="0" locked="0" layoutInCell="1" allowOverlap="1" wp14:anchorId="4ABC0163" wp14:editId="65B47D5C">
            <wp:simplePos x="0" y="0"/>
            <wp:positionH relativeFrom="column">
              <wp:posOffset>-50800</wp:posOffset>
            </wp:positionH>
            <wp:positionV relativeFrom="paragraph">
              <wp:posOffset>480695</wp:posOffset>
            </wp:positionV>
            <wp:extent cx="870585" cy="696595"/>
            <wp:effectExtent l="0" t="0" r="0" b="0"/>
            <wp:wrapNone/>
            <wp:docPr id="1833" name="Picture 1833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Icon&#10;&#10;Description automatically generated with low confidence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548"/>
                    <a:stretch/>
                  </pic:blipFill>
                  <pic:spPr bwMode="auto">
                    <a:xfrm>
                      <a:off x="0" y="0"/>
                      <a:ext cx="870585" cy="69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4B9EF4B6" wp14:editId="6B889D9F">
            <wp:simplePos x="0" y="0"/>
            <wp:positionH relativeFrom="column">
              <wp:posOffset>821055</wp:posOffset>
            </wp:positionH>
            <wp:positionV relativeFrom="paragraph">
              <wp:posOffset>328930</wp:posOffset>
            </wp:positionV>
            <wp:extent cx="353695" cy="360045"/>
            <wp:effectExtent l="0" t="0" r="0" b="0"/>
            <wp:wrapNone/>
            <wp:docPr id="1576" name="Graphic 1576" descr="Chevron arrow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Graphic 1566" descr="Chevron arrows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8208" behindDoc="0" locked="0" layoutInCell="1" allowOverlap="1" wp14:anchorId="70CF1627" wp14:editId="5502893D">
            <wp:simplePos x="0" y="0"/>
            <wp:positionH relativeFrom="column">
              <wp:posOffset>0</wp:posOffset>
            </wp:positionH>
            <wp:positionV relativeFrom="paragraph">
              <wp:posOffset>1353820</wp:posOffset>
            </wp:positionV>
            <wp:extent cx="819785" cy="656590"/>
            <wp:effectExtent l="0" t="0" r="0" b="0"/>
            <wp:wrapNone/>
            <wp:docPr id="1834" name="Picture 183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Icon&#10;&#10;Description automatically generated with low confidence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548"/>
                    <a:stretch/>
                  </pic:blipFill>
                  <pic:spPr bwMode="auto">
                    <a:xfrm>
                      <a:off x="0" y="0"/>
                      <a:ext cx="819785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58752" behindDoc="0" locked="0" layoutInCell="1" allowOverlap="1" wp14:anchorId="32C92E80" wp14:editId="33F05255">
            <wp:simplePos x="0" y="0"/>
            <wp:positionH relativeFrom="column">
              <wp:posOffset>887095</wp:posOffset>
            </wp:positionH>
            <wp:positionV relativeFrom="paragraph">
              <wp:posOffset>1356360</wp:posOffset>
            </wp:positionV>
            <wp:extent cx="620395" cy="620395"/>
            <wp:effectExtent l="0" t="0" r="0" b="0"/>
            <wp:wrapNone/>
            <wp:docPr id="1578" name="Graphic 1578" descr="High volta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Graphic 1578" descr="High voltage with solid fill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093">
        <w:rPr>
          <w:rFonts w:eastAsia="Times New Roman" w:cs="Arial"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29E5F57" wp14:editId="6DBEEE25">
                <wp:simplePos x="0" y="0"/>
                <wp:positionH relativeFrom="column">
                  <wp:posOffset>2171700</wp:posOffset>
                </wp:positionH>
                <wp:positionV relativeFrom="paragraph">
                  <wp:posOffset>247650</wp:posOffset>
                </wp:positionV>
                <wp:extent cx="3657600" cy="1965325"/>
                <wp:effectExtent l="0" t="0" r="0" b="0"/>
                <wp:wrapNone/>
                <wp:docPr id="1796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96532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4EBB5B" id="Rectangle 1796" o:spid="_x0000_s1026" style="position:absolute;margin-left:171pt;margin-top:19.5pt;width:4in;height:154.7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" fillcolor="#cddaef" stroked="f" strokeweight="1pt"/>
            </w:pict>
          </mc:Fallback>
        </mc:AlternateContent>
      </w:r>
    </w:p>
    <w:p w14:paraId="4382C606" w14:textId="4F6AD609" w:rsidR="00180A9F" w:rsidRDefault="00180A9F" w:rsidP="00FF5893">
      <w:r>
        <w:rPr>
          <w:noProof/>
          <w:lang w:val="en-NZ" w:eastAsia="en-NZ"/>
        </w:rPr>
        <w:drawing>
          <wp:anchor distT="0" distB="0" distL="114300" distR="114300" simplePos="0" relativeHeight="251649536" behindDoc="0" locked="0" layoutInCell="1" allowOverlap="1" wp14:anchorId="349810EF" wp14:editId="5F786184">
            <wp:simplePos x="0" y="0"/>
            <wp:positionH relativeFrom="column">
              <wp:posOffset>1172845</wp:posOffset>
            </wp:positionH>
            <wp:positionV relativeFrom="paragraph">
              <wp:posOffset>266065</wp:posOffset>
            </wp:positionV>
            <wp:extent cx="353695" cy="360045"/>
            <wp:effectExtent l="0" t="0" r="0" b="0"/>
            <wp:wrapNone/>
            <wp:docPr id="1577" name="Graphic 1577" descr="Chevron arrow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Graphic 1566" descr="Chevron arrows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53C6">
        <w:rPr>
          <w:b/>
          <w:bCs/>
        </w:rPr>
        <w:t xml:space="preserve">Tsunami </w:t>
      </w:r>
      <w:r>
        <w:t>are waves that can:</w:t>
      </w:r>
    </w:p>
    <w:p w14:paraId="0AF3AFD2" w14:textId="4DC66AED" w:rsidR="00180A9F" w:rsidRDefault="00180A9F" w:rsidP="00FF5893">
      <w:pPr>
        <w:pStyle w:val="ListParagraph"/>
        <w:numPr>
          <w:ilvl w:val="0"/>
          <w:numId w:val="0"/>
        </w:numPr>
        <w:spacing w:after="0"/>
        <w:ind w:left="4253"/>
      </w:pPr>
    </w:p>
    <w:p w14:paraId="41ACC462" w14:textId="77777777" w:rsidR="00180A9F" w:rsidRDefault="00180A9F" w:rsidP="00FF5893">
      <w:pPr>
        <w:pStyle w:val="ListParagraph"/>
        <w:spacing w:after="0"/>
      </w:pPr>
      <w:r>
        <w:t>travel very fast</w:t>
      </w:r>
    </w:p>
    <w:p w14:paraId="1BF6CD2E" w14:textId="67AB82FF" w:rsidR="00180A9F" w:rsidRDefault="00180A9F" w:rsidP="00FF5893">
      <w:pPr>
        <w:pStyle w:val="ListParagraph"/>
        <w:numPr>
          <w:ilvl w:val="0"/>
          <w:numId w:val="0"/>
        </w:numPr>
        <w:spacing w:after="0"/>
        <w:ind w:left="4253"/>
      </w:pPr>
    </w:p>
    <w:p w14:paraId="662A0E90" w14:textId="4C4ABB6A" w:rsidR="00180A9F" w:rsidRDefault="00180A9F" w:rsidP="00FF5893">
      <w:pPr>
        <w:pStyle w:val="ListParagraph"/>
        <w:spacing w:after="0"/>
      </w:pPr>
      <w:r>
        <w:t>be very dangerous.</w:t>
      </w:r>
    </w:p>
    <w:p w14:paraId="767D94A2" w14:textId="5000D24D" w:rsidR="00180A9F" w:rsidRDefault="0028715A" w:rsidP="00FF5893">
      <w:r>
        <w:rPr>
          <w:noProof/>
        </w:rPr>
        <w:drawing>
          <wp:anchor distT="0" distB="0" distL="114300" distR="114300" simplePos="0" relativeHeight="251728384" behindDoc="0" locked="0" layoutInCell="1" allowOverlap="1" wp14:anchorId="4A8CDD63" wp14:editId="4A90A36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724025" cy="1552575"/>
            <wp:effectExtent l="0" t="0" r="9525" b="9525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4DAC75" w14:textId="77777777" w:rsidR="00483A5C" w:rsidRDefault="00483A5C" w:rsidP="00FF5893">
      <w:pPr>
        <w:rPr>
          <w:rFonts w:eastAsia="Times New Roman"/>
          <w:shd w:val="clear" w:color="auto" w:fill="FFFFFF"/>
          <w:lang w:eastAsia="en-GB"/>
        </w:rPr>
      </w:pPr>
    </w:p>
    <w:p w14:paraId="5A5188D1" w14:textId="560CEB2C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Ask your </w:t>
      </w:r>
      <w:r w:rsidR="00180A9F">
        <w:rPr>
          <w:rFonts w:eastAsia="Times New Roman"/>
          <w:shd w:val="clear" w:color="auto" w:fill="FFFFFF"/>
          <w:lang w:eastAsia="en-GB"/>
        </w:rPr>
        <w:t xml:space="preserve">support </w:t>
      </w:r>
      <w:r>
        <w:rPr>
          <w:rFonts w:eastAsia="Times New Roman"/>
          <w:shd w:val="clear" w:color="auto" w:fill="FFFFFF"/>
          <w:lang w:eastAsia="en-GB"/>
        </w:rPr>
        <w:t xml:space="preserve">network to check on you if you </w:t>
      </w:r>
      <w:proofErr w:type="gramStart"/>
      <w:r>
        <w:rPr>
          <w:rFonts w:eastAsia="Times New Roman"/>
          <w:shd w:val="clear" w:color="auto" w:fill="FFFFFF"/>
          <w:lang w:eastAsia="en-GB"/>
        </w:rPr>
        <w:t>have to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leave</w:t>
      </w:r>
      <w:r w:rsidR="00180A9F">
        <w:rPr>
          <w:rFonts w:eastAsia="Times New Roman"/>
          <w:shd w:val="clear" w:color="auto" w:fill="FFFFFF"/>
          <w:lang w:eastAsia="en-GB"/>
        </w:rPr>
        <w:t xml:space="preserve"> your home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6A1655F" w14:textId="38BAB512" w:rsidR="00483A5C" w:rsidRDefault="00483A5C" w:rsidP="00FF5893">
      <w:pPr>
        <w:rPr>
          <w:rFonts w:eastAsia="Times New Roman"/>
          <w:shd w:val="clear" w:color="auto" w:fill="FFFFFF"/>
          <w:lang w:eastAsia="en-GB"/>
        </w:rPr>
      </w:pPr>
    </w:p>
    <w:p w14:paraId="1CDE0E0C" w14:textId="59736D5A" w:rsidR="005D6D94" w:rsidRDefault="0028715A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3F0BF538" wp14:editId="481B0704">
            <wp:simplePos x="0" y="0"/>
            <wp:positionH relativeFrom="column">
              <wp:posOffset>171450</wp:posOffset>
            </wp:positionH>
            <wp:positionV relativeFrom="paragraph">
              <wp:posOffset>-85725</wp:posOffset>
            </wp:positionV>
            <wp:extent cx="971550" cy="962025"/>
            <wp:effectExtent l="0" t="0" r="0" b="9525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D94">
        <w:rPr>
          <w:rFonts w:eastAsia="Times New Roman"/>
          <w:shd w:val="clear" w:color="auto" w:fill="FFFFFF"/>
          <w:lang w:eastAsia="en-GB"/>
        </w:rPr>
        <w:t>Agree how you will get in touch in an emergency.</w:t>
      </w:r>
    </w:p>
    <w:p w14:paraId="625066E6" w14:textId="0A003A6C" w:rsidR="005D6D94" w:rsidRDefault="00180A9F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7552" behindDoc="0" locked="0" layoutInCell="1" allowOverlap="1" wp14:anchorId="7550CA8C" wp14:editId="3908FA65">
            <wp:simplePos x="0" y="0"/>
            <wp:positionH relativeFrom="column">
              <wp:posOffset>-256540</wp:posOffset>
            </wp:positionH>
            <wp:positionV relativeFrom="paragraph">
              <wp:posOffset>394335</wp:posOffset>
            </wp:positionV>
            <wp:extent cx="1655538" cy="10572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3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CE974" w14:textId="7D4F3535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1770388F" w14:textId="5F9394D2" w:rsidR="005D6D94" w:rsidRDefault="00483A5C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272" behindDoc="0" locked="0" layoutInCell="1" allowOverlap="1" wp14:anchorId="51D286D4" wp14:editId="07654D50">
            <wp:simplePos x="0" y="0"/>
            <wp:positionH relativeFrom="column">
              <wp:posOffset>1219200</wp:posOffset>
            </wp:positionH>
            <wp:positionV relativeFrom="paragraph">
              <wp:posOffset>17145</wp:posOffset>
            </wp:positionV>
            <wp:extent cx="552450" cy="552450"/>
            <wp:effectExtent l="0" t="0" r="0" b="0"/>
            <wp:wrapNone/>
            <wp:docPr id="37" name="Graphic 3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phic 37" descr="Close with solid fill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D94">
        <w:rPr>
          <w:rFonts w:eastAsia="Times New Roman"/>
          <w:shd w:val="clear" w:color="auto" w:fill="FFFFFF"/>
          <w:lang w:eastAsia="en-GB"/>
        </w:rPr>
        <w:t xml:space="preserve">Remember you may not be able to use </w:t>
      </w:r>
      <w:r w:rsidR="00B978C5">
        <w:rPr>
          <w:rFonts w:eastAsia="Times New Roman"/>
          <w:shd w:val="clear" w:color="auto" w:fill="FFFFFF"/>
          <w:lang w:eastAsia="en-GB"/>
        </w:rPr>
        <w:t xml:space="preserve">the </w:t>
      </w:r>
      <w:r w:rsidR="005D6D94">
        <w:rPr>
          <w:rFonts w:eastAsia="Times New Roman"/>
          <w:shd w:val="clear" w:color="auto" w:fill="FFFFFF"/>
          <w:lang w:eastAsia="en-GB"/>
        </w:rPr>
        <w:t>internet or phone.</w:t>
      </w:r>
    </w:p>
    <w:p w14:paraId="421F9E00" w14:textId="51FD3127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7953861F" w14:textId="144D551E" w:rsidR="005D6D94" w:rsidRDefault="005D6D94" w:rsidP="00FF5893">
      <w:pPr>
        <w:rPr>
          <w:rFonts w:eastAsia="Times New Roman"/>
          <w:shd w:val="clear" w:color="auto" w:fill="FFFFFF"/>
          <w:lang w:eastAsia="en-GB"/>
        </w:rPr>
      </w:pPr>
    </w:p>
    <w:p w14:paraId="52047397" w14:textId="0FD341EC" w:rsidR="00C659AC" w:rsidRDefault="00C659AC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694BAF3" w14:textId="52A4BDA8" w:rsidR="00C659AC" w:rsidRDefault="00323093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5578A63" wp14:editId="50C302B1">
                <wp:simplePos x="0" y="0"/>
                <wp:positionH relativeFrom="column">
                  <wp:posOffset>23495</wp:posOffset>
                </wp:positionH>
                <wp:positionV relativeFrom="paragraph">
                  <wp:posOffset>-147955</wp:posOffset>
                </wp:positionV>
                <wp:extent cx="5712460" cy="589280"/>
                <wp:effectExtent l="12700" t="12700" r="2540" b="0"/>
                <wp:wrapNone/>
                <wp:docPr id="1795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EEDBF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31" style="position:absolute;left:0;text-align:left;margin-left:1.85pt;margin-top:-11.65pt;width:449.8pt;height:4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" filled="f" strokecolor="#2e74b5 [2408]" strokeweight="2.25pt">
                <v:stroke joinstyle="miter"/>
                <v:path arrowok="t"/>
                <v:textbox>
                  <w:txbxContent>
                    <w:p w14:paraId="22EEEDBF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r w:rsidR="00C659AC">
        <w:rPr>
          <w:shd w:val="clear" w:color="auto" w:fill="FFFFFF"/>
          <w:lang w:eastAsia="en-GB"/>
        </w:rPr>
        <w:t>Make sure you have supplies</w:t>
      </w:r>
    </w:p>
    <w:p w14:paraId="45FD9507" w14:textId="2C4AF9E5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5361A38D" w14:textId="485EF2DB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2D868C05" w14:textId="76A1762C" w:rsidR="00D9484B" w:rsidRDefault="00180A9F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8576" behindDoc="0" locked="0" layoutInCell="1" allowOverlap="1" wp14:anchorId="2936BF51" wp14:editId="287ACF22">
            <wp:simplePos x="0" y="0"/>
            <wp:positionH relativeFrom="column">
              <wp:posOffset>-47625</wp:posOffset>
            </wp:positionH>
            <wp:positionV relativeFrom="paragraph">
              <wp:posOffset>252095</wp:posOffset>
            </wp:positionV>
            <wp:extent cx="1447800" cy="1447800"/>
            <wp:effectExtent l="0" t="0" r="0" b="0"/>
            <wp:wrapNone/>
            <wp:docPr id="39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In an emergency</w:t>
      </w:r>
      <w:r>
        <w:rPr>
          <w:rFonts w:eastAsia="Times New Roman"/>
          <w:shd w:val="clear" w:color="auto" w:fill="FFFFFF"/>
          <w:lang w:eastAsia="en-GB"/>
        </w:rPr>
        <w:t xml:space="preserve"> you may not be able to get the </w:t>
      </w:r>
      <w:r w:rsidRPr="004151D7">
        <w:rPr>
          <w:rFonts w:eastAsia="Times New Roman"/>
          <w:b/>
          <w:bCs/>
          <w:shd w:val="clear" w:color="auto" w:fill="FFFFFF"/>
          <w:lang w:eastAsia="en-GB"/>
        </w:rPr>
        <w:t>supplies</w:t>
      </w:r>
      <w:r>
        <w:rPr>
          <w:rFonts w:eastAsia="Times New Roman"/>
          <w:shd w:val="clear" w:color="auto" w:fill="FFFFFF"/>
          <w:lang w:eastAsia="en-GB"/>
        </w:rPr>
        <w:t xml:space="preserve"> you need as</w:t>
      </w:r>
      <w:r w:rsidR="00D9484B">
        <w:rPr>
          <w:rFonts w:eastAsia="Times New Roman"/>
          <w:shd w:val="clear" w:color="auto" w:fill="FFFFFF"/>
          <w:lang w:eastAsia="en-GB"/>
        </w:rPr>
        <w:t>:</w:t>
      </w:r>
      <w:r w:rsidR="00483A5C">
        <w:rPr>
          <w:rFonts w:eastAsia="Times New Roman"/>
          <w:shd w:val="clear" w:color="auto" w:fill="FFFFFF"/>
          <w:lang w:eastAsia="en-GB"/>
        </w:rPr>
        <w:br/>
      </w:r>
    </w:p>
    <w:p w14:paraId="586D96DF" w14:textId="5A0A27C6" w:rsidR="00D9484B" w:rsidRPr="00483A5C" w:rsidRDefault="00D9484B" w:rsidP="00FF5893">
      <w:pPr>
        <w:pStyle w:val="ListParagraph"/>
        <w:spacing w:after="0"/>
      </w:pPr>
      <w:r w:rsidRPr="00483A5C">
        <w:t>roads may be closed</w:t>
      </w:r>
      <w:r w:rsidR="00483A5C">
        <w:br/>
      </w:r>
    </w:p>
    <w:p w14:paraId="3050FDAC" w14:textId="2B97FC12" w:rsidR="00D9484B" w:rsidRPr="00483A5C" w:rsidRDefault="00D9484B" w:rsidP="00FF5893">
      <w:pPr>
        <w:pStyle w:val="ListParagraph"/>
        <w:spacing w:after="0"/>
      </w:pPr>
      <w:r w:rsidRPr="00483A5C">
        <w:t xml:space="preserve">shops may </w:t>
      </w:r>
      <w:r w:rsidR="00180A9F">
        <w:t>be closed</w:t>
      </w:r>
      <w:r w:rsidRPr="00483A5C">
        <w:t>.</w:t>
      </w:r>
    </w:p>
    <w:p w14:paraId="3244495F" w14:textId="528AA427" w:rsidR="00D9484B" w:rsidRDefault="0089570F" w:rsidP="00FF5893">
      <w:pPr>
        <w:rPr>
          <w:rFonts w:eastAsia="Times New Roman"/>
          <w:shd w:val="clear" w:color="auto" w:fill="FFFFFF"/>
          <w:lang w:eastAsia="en-GB"/>
        </w:rPr>
      </w:pPr>
      <w:r w:rsidRPr="002B54A9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41344" behindDoc="0" locked="0" layoutInCell="1" allowOverlap="1" wp14:anchorId="15926F16" wp14:editId="46600BFB">
            <wp:simplePos x="0" y="0"/>
            <wp:positionH relativeFrom="column">
              <wp:posOffset>-47625</wp:posOffset>
            </wp:positionH>
            <wp:positionV relativeFrom="paragraph">
              <wp:posOffset>372745</wp:posOffset>
            </wp:positionV>
            <wp:extent cx="1619250" cy="1619250"/>
            <wp:effectExtent l="0" t="0" r="0" b="0"/>
            <wp:wrapNone/>
            <wp:docPr id="38" name="Picture 3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73752" w14:textId="5D34894F" w:rsidR="00D9484B" w:rsidRDefault="003230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29E5F57" wp14:editId="644B26E0">
                <wp:simplePos x="0" y="0"/>
                <wp:positionH relativeFrom="column">
                  <wp:posOffset>2078355</wp:posOffset>
                </wp:positionH>
                <wp:positionV relativeFrom="paragraph">
                  <wp:posOffset>279400</wp:posOffset>
                </wp:positionV>
                <wp:extent cx="3657600" cy="4040505"/>
                <wp:effectExtent l="0" t="0" r="0" b="0"/>
                <wp:wrapNone/>
                <wp:docPr id="179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04050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A9FF0CB" id="Rectangle 1794" o:spid="_x0000_s1026" style="position:absolute;margin-left:163.65pt;margin-top:22pt;width:4in;height:318.1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" fillcolor="#cddaef" stroked="f" strokeweight="1pt"/>
            </w:pict>
          </mc:Fallback>
        </mc:AlternateContent>
      </w:r>
    </w:p>
    <w:p w14:paraId="262214FC" w14:textId="6556EB38" w:rsidR="004151D7" w:rsidRPr="002B54A9" w:rsidRDefault="004151D7" w:rsidP="00FF5893">
      <w:pPr>
        <w:rPr>
          <w:rFonts w:eastAsia="Times New Roman" w:cs="Arial"/>
          <w:color w:val="000000"/>
          <w:szCs w:val="32"/>
          <w:lang w:eastAsia="en-NZ"/>
        </w:rPr>
      </w:pPr>
      <w:r w:rsidRPr="002B54A9">
        <w:rPr>
          <w:rFonts w:eastAsia="Times New Roman" w:cs="Arial"/>
          <w:b/>
          <w:bCs/>
          <w:color w:val="000000"/>
          <w:szCs w:val="32"/>
          <w:lang w:eastAsia="en-NZ"/>
        </w:rPr>
        <w:t>Supplies</w:t>
      </w:r>
      <w:r w:rsidRPr="002B54A9">
        <w:rPr>
          <w:rFonts w:eastAsia="Times New Roman" w:cs="Arial"/>
          <w:color w:val="000000"/>
          <w:szCs w:val="32"/>
          <w:lang w:eastAsia="en-NZ"/>
        </w:rPr>
        <w:t xml:space="preserve"> are things like:</w:t>
      </w:r>
      <w:r w:rsidRPr="002B54A9">
        <w:rPr>
          <w:rFonts w:eastAsia="Times New Roman" w:cs="Arial"/>
          <w:color w:val="000000"/>
          <w:szCs w:val="32"/>
          <w:lang w:eastAsia="en-NZ"/>
        </w:rPr>
        <w:br/>
      </w:r>
    </w:p>
    <w:p w14:paraId="46213E45" w14:textId="67B1D6BD" w:rsidR="004151D7" w:rsidRPr="002B54A9" w:rsidRDefault="0089570F" w:rsidP="004151D7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1456" behindDoc="0" locked="0" layoutInCell="1" allowOverlap="1" wp14:anchorId="17271F45" wp14:editId="45881EAF">
            <wp:simplePos x="0" y="0"/>
            <wp:positionH relativeFrom="column">
              <wp:posOffset>219075</wp:posOffset>
            </wp:positionH>
            <wp:positionV relativeFrom="paragraph">
              <wp:posOffset>504825</wp:posOffset>
            </wp:positionV>
            <wp:extent cx="1038225" cy="1038225"/>
            <wp:effectExtent l="0" t="0" r="0" b="9525"/>
            <wp:wrapNone/>
            <wp:docPr id="336" name="Picture 336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t>food</w:t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25CFD850" w14:textId="4A20CEFF" w:rsidR="004151D7" w:rsidRPr="002B54A9" w:rsidRDefault="004151D7" w:rsidP="004151D7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2B54A9">
        <w:rPr>
          <w:rFonts w:eastAsia="Times New Roman" w:cs="Arial"/>
          <w:color w:val="000000"/>
          <w:szCs w:val="32"/>
          <w:lang w:val="en-AU" w:eastAsia="en-NZ"/>
        </w:rPr>
        <w:t>water</w:t>
      </w:r>
      <w:r w:rsidRPr="002B54A9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21CBABB6" w14:textId="0712E435" w:rsidR="004151D7" w:rsidRPr="002B54A9" w:rsidRDefault="0089570F" w:rsidP="004151D7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507E5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3504" behindDoc="0" locked="0" layoutInCell="1" allowOverlap="1" wp14:anchorId="5DC2A03A" wp14:editId="28C12FAB">
            <wp:simplePos x="0" y="0"/>
            <wp:positionH relativeFrom="column">
              <wp:posOffset>133350</wp:posOffset>
            </wp:positionH>
            <wp:positionV relativeFrom="paragraph">
              <wp:posOffset>237490</wp:posOffset>
            </wp:positionV>
            <wp:extent cx="1295400" cy="1113790"/>
            <wp:effectExtent l="0" t="0" r="0" b="0"/>
            <wp:wrapNone/>
            <wp:docPr id="445" name="Picture 445" descr="A picture containing text, first-aid kit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first-aid kit, container, bi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t>medicine</w:t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0B3512A3" w14:textId="51DE18FE" w:rsidR="004151D7" w:rsidRPr="002B54A9" w:rsidRDefault="0089570F" w:rsidP="004151D7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2B54A9"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4352" behindDoc="0" locked="0" layoutInCell="1" allowOverlap="1" wp14:anchorId="662D5995" wp14:editId="36A04ED4">
            <wp:simplePos x="0" y="0"/>
            <wp:positionH relativeFrom="column">
              <wp:posOffset>133350</wp:posOffset>
            </wp:positionH>
            <wp:positionV relativeFrom="paragraph">
              <wp:posOffset>417195</wp:posOffset>
            </wp:positionV>
            <wp:extent cx="1304925" cy="1304925"/>
            <wp:effectExtent l="0" t="0" r="0" b="0"/>
            <wp:wrapNone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t>pet food</w:t>
      </w:r>
      <w:r w:rsidR="004151D7" w:rsidRPr="002B54A9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4AFF939D" w14:textId="4BA0E3B9" w:rsidR="004151D7" w:rsidRPr="002B54A9" w:rsidRDefault="004151D7" w:rsidP="004151D7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2B54A9">
        <w:rPr>
          <w:rFonts w:eastAsia="Times New Roman" w:cs="Arial"/>
          <w:color w:val="000000"/>
          <w:szCs w:val="32"/>
          <w:lang w:val="en-AU" w:eastAsia="en-NZ"/>
        </w:rPr>
        <w:t>batteries.</w:t>
      </w:r>
    </w:p>
    <w:p w14:paraId="25693E85" w14:textId="77777777" w:rsidR="004151D7" w:rsidRDefault="004151D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3732C15" w14:textId="7972C83F" w:rsidR="00D9484B" w:rsidRDefault="005F2E2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D168E9D" wp14:editId="675AEFD8">
                <wp:simplePos x="0" y="0"/>
                <wp:positionH relativeFrom="column">
                  <wp:posOffset>302260</wp:posOffset>
                </wp:positionH>
                <wp:positionV relativeFrom="paragraph">
                  <wp:posOffset>-158888</wp:posOffset>
                </wp:positionV>
                <wp:extent cx="1078230" cy="600710"/>
                <wp:effectExtent l="12700" t="12700" r="1270" b="0"/>
                <wp:wrapNone/>
                <wp:docPr id="179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9873A84" id="AutoShape 27" o:spid="_x0000_s1026" style="position:absolute;margin-left:23.8pt;margin-top:-12.5pt;width:84.9pt;height:47.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" filled="f" strokecolor="red" strokeweight="2.25pt">
                <v:path arrowok="t"/>
              </v:roundrect>
            </w:pict>
          </mc:Fallback>
        </mc:AlternateContent>
      </w:r>
      <w:r w:rsidRPr="002B54A9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9472" behindDoc="0" locked="0" layoutInCell="1" allowOverlap="1" wp14:anchorId="3BC0B39C" wp14:editId="5F90907E">
            <wp:simplePos x="0" y="0"/>
            <wp:positionH relativeFrom="margin">
              <wp:align>left</wp:align>
            </wp:positionH>
            <wp:positionV relativeFrom="paragraph">
              <wp:posOffset>-238539</wp:posOffset>
            </wp:positionV>
            <wp:extent cx="1542197" cy="1542197"/>
            <wp:effectExtent l="0" t="0" r="0" b="1270"/>
            <wp:wrapNone/>
            <wp:docPr id="450" name="Picture 4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7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Make sure you have what you need for at least 3 days.</w:t>
      </w:r>
    </w:p>
    <w:p w14:paraId="3105CA31" w14:textId="45F3122F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190D6BD8" w14:textId="4AC84A27" w:rsidR="00483A5C" w:rsidRDefault="00483A5C" w:rsidP="00FF5893">
      <w:pPr>
        <w:rPr>
          <w:rFonts w:eastAsia="Times New Roman"/>
          <w:shd w:val="clear" w:color="auto" w:fill="FFFFFF"/>
          <w:lang w:eastAsia="en-GB"/>
        </w:rPr>
      </w:pPr>
    </w:p>
    <w:p w14:paraId="6697B87A" w14:textId="00D19AAE" w:rsidR="00D9484B" w:rsidRDefault="002B54A9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7488" behindDoc="0" locked="0" layoutInCell="1" allowOverlap="1" wp14:anchorId="0E2E663F" wp14:editId="75339850">
            <wp:simplePos x="0" y="0"/>
            <wp:positionH relativeFrom="margin">
              <wp:align>left</wp:align>
            </wp:positionH>
            <wp:positionV relativeFrom="paragraph">
              <wp:posOffset>52594</wp:posOffset>
            </wp:positionV>
            <wp:extent cx="1462405" cy="2171700"/>
            <wp:effectExtent l="0" t="0" r="4445" b="0"/>
            <wp:wrapNone/>
            <wp:docPr id="40" name="Picture 40" descr="A picture containing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person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 xml:space="preserve">Have the most important things in a </w:t>
      </w:r>
      <w:r w:rsidR="00D9484B" w:rsidRPr="00483A5C">
        <w:rPr>
          <w:rFonts w:eastAsia="Times New Roman"/>
          <w:b/>
          <w:bCs/>
          <w:shd w:val="clear" w:color="auto" w:fill="FFFFFF"/>
          <w:lang w:eastAsia="en-GB"/>
        </w:rPr>
        <w:t>grab bag</w:t>
      </w:r>
      <w:r w:rsidR="00D9484B">
        <w:rPr>
          <w:rFonts w:eastAsia="Times New Roman"/>
          <w:shd w:val="clear" w:color="auto" w:fill="FFFFFF"/>
          <w:lang w:eastAsia="en-GB"/>
        </w:rPr>
        <w:t>.</w:t>
      </w:r>
    </w:p>
    <w:p w14:paraId="616D0967" w14:textId="4F8F6664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5D5A414D" w14:textId="4BDF7127" w:rsidR="00D9484B" w:rsidRDefault="003230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29E5F57" wp14:editId="76B6F88D">
                <wp:simplePos x="0" y="0"/>
                <wp:positionH relativeFrom="column">
                  <wp:posOffset>2076450</wp:posOffset>
                </wp:positionH>
                <wp:positionV relativeFrom="paragraph">
                  <wp:posOffset>243205</wp:posOffset>
                </wp:positionV>
                <wp:extent cx="3657600" cy="805815"/>
                <wp:effectExtent l="0" t="0" r="0" b="0"/>
                <wp:wrapNone/>
                <wp:docPr id="179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80581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A7CFA07" id="Rectangle 1792" o:spid="_x0000_s1026" style="position:absolute;margin-left:163.5pt;margin-top:19.15pt;width:4in;height:63.4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" fillcolor="#cddaef" stroked="f" strokeweight="1pt"/>
            </w:pict>
          </mc:Fallback>
        </mc:AlternateContent>
      </w:r>
    </w:p>
    <w:p w14:paraId="00D8A31D" w14:textId="2675FC63" w:rsidR="00D9484B" w:rsidRPr="00483A5C" w:rsidRDefault="00483A5C" w:rsidP="00FF5893">
      <w:pPr>
        <w:rPr>
          <w:rFonts w:eastAsia="Times New Roman" w:cs="Arial"/>
          <w:color w:val="000000"/>
          <w:szCs w:val="32"/>
          <w:lang w:eastAsia="en-NZ"/>
        </w:rPr>
      </w:pPr>
      <w:r w:rsidRPr="00483A5C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Pr="00483A5C">
        <w:rPr>
          <w:rFonts w:eastAsia="Times New Roman" w:cs="Arial"/>
          <w:b/>
          <w:bCs/>
          <w:color w:val="000000"/>
          <w:szCs w:val="32"/>
          <w:lang w:eastAsia="en-NZ"/>
        </w:rPr>
        <w:t>g</w:t>
      </w:r>
      <w:r w:rsidR="00D9484B" w:rsidRPr="00483A5C">
        <w:rPr>
          <w:rFonts w:eastAsia="Times New Roman" w:cs="Arial"/>
          <w:b/>
          <w:bCs/>
          <w:color w:val="000000"/>
          <w:szCs w:val="32"/>
          <w:lang w:eastAsia="en-NZ"/>
        </w:rPr>
        <w:t>rab bag</w:t>
      </w:r>
      <w:r w:rsidRPr="00483A5C">
        <w:rPr>
          <w:rFonts w:eastAsia="Times New Roman" w:cs="Arial"/>
          <w:color w:val="000000"/>
          <w:szCs w:val="32"/>
          <w:lang w:eastAsia="en-NZ"/>
        </w:rPr>
        <w:t xml:space="preserve"> is a bag you can quickly take with you if you need to leave.</w:t>
      </w:r>
    </w:p>
    <w:p w14:paraId="466B432B" w14:textId="1BFC91FA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4378F6FE" w14:textId="5377B9BE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331D7F9F" w14:textId="79808C9B" w:rsidR="00D9484B" w:rsidRDefault="00E34AF3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4416" behindDoc="0" locked="0" layoutInCell="1" allowOverlap="1" wp14:anchorId="74D668E7" wp14:editId="4700EFA8">
            <wp:simplePos x="0" y="0"/>
            <wp:positionH relativeFrom="column">
              <wp:posOffset>-123825</wp:posOffset>
            </wp:positionH>
            <wp:positionV relativeFrom="paragraph">
              <wp:posOffset>-342900</wp:posOffset>
            </wp:positionV>
            <wp:extent cx="1828800" cy="1828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 xml:space="preserve">If you have food allergies or cannot eat </w:t>
      </w:r>
      <w:r w:rsidR="00B978C5">
        <w:rPr>
          <w:rFonts w:eastAsia="Times New Roman"/>
          <w:shd w:val="clear" w:color="auto" w:fill="FFFFFF"/>
          <w:lang w:eastAsia="en-GB"/>
        </w:rPr>
        <w:t xml:space="preserve">some </w:t>
      </w:r>
      <w:r w:rsidR="00D9484B">
        <w:rPr>
          <w:rFonts w:eastAsia="Times New Roman"/>
          <w:shd w:val="clear" w:color="auto" w:fill="FFFFFF"/>
          <w:lang w:eastAsia="en-GB"/>
        </w:rPr>
        <w:t xml:space="preserve">kinds of </w:t>
      </w:r>
      <w:proofErr w:type="gramStart"/>
      <w:r w:rsidR="00D9484B">
        <w:rPr>
          <w:rFonts w:eastAsia="Times New Roman"/>
          <w:shd w:val="clear" w:color="auto" w:fill="FFFFFF"/>
          <w:lang w:eastAsia="en-GB"/>
        </w:rPr>
        <w:t>food</w:t>
      </w:r>
      <w:proofErr w:type="gramEnd"/>
      <w:r w:rsidR="00D9484B">
        <w:rPr>
          <w:rFonts w:eastAsia="Times New Roman"/>
          <w:shd w:val="clear" w:color="auto" w:fill="FFFFFF"/>
          <w:lang w:eastAsia="en-GB"/>
        </w:rPr>
        <w:t xml:space="preserve"> make sure you have extra food.</w:t>
      </w:r>
    </w:p>
    <w:p w14:paraId="4D6FC224" w14:textId="509644ED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2FDF251F" w14:textId="2E9E166E" w:rsidR="00483A5C" w:rsidRDefault="00E65028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0560" behindDoc="0" locked="0" layoutInCell="1" allowOverlap="1" wp14:anchorId="5425FFD1" wp14:editId="41FBE695">
            <wp:simplePos x="0" y="0"/>
            <wp:positionH relativeFrom="column">
              <wp:posOffset>-104775</wp:posOffset>
            </wp:positionH>
            <wp:positionV relativeFrom="paragraph">
              <wp:posOffset>83820</wp:posOffset>
            </wp:positionV>
            <wp:extent cx="1809750" cy="18097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5AB4B" w14:textId="7301FEEF" w:rsidR="00D9484B" w:rsidRPr="00D9484B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your medicine needs to be in the </w:t>
      </w:r>
      <w:proofErr w:type="gramStart"/>
      <w:r>
        <w:rPr>
          <w:rFonts w:eastAsia="Times New Roman"/>
          <w:shd w:val="clear" w:color="auto" w:fill="FFFFFF"/>
          <w:lang w:eastAsia="en-GB"/>
        </w:rPr>
        <w:t>fridge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make sure you have a way to keep it cold if the power goes out.</w:t>
      </w:r>
    </w:p>
    <w:p w14:paraId="01930C2E" w14:textId="2C597EFC" w:rsidR="00C659AC" w:rsidRDefault="00C659AC" w:rsidP="00FF5893">
      <w:pPr>
        <w:rPr>
          <w:rFonts w:eastAsia="Times New Roman"/>
          <w:shd w:val="clear" w:color="auto" w:fill="FFFFFF"/>
          <w:lang w:eastAsia="en-GB"/>
        </w:rPr>
      </w:pPr>
    </w:p>
    <w:p w14:paraId="0069474B" w14:textId="61E0AF22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10A7E534" w14:textId="77777777" w:rsidR="002B54A9" w:rsidRDefault="002B54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BD500D1" w14:textId="77777777" w:rsidR="00A10F8C" w:rsidRDefault="002B54A9" w:rsidP="00FF5893">
      <w:pPr>
        <w:rPr>
          <w:rFonts w:eastAsia="Times New Roman"/>
          <w:shd w:val="clear" w:color="auto" w:fill="FFFFFF"/>
          <w:lang w:eastAsia="en-GB"/>
        </w:rPr>
      </w:pPr>
      <w:r w:rsidRPr="002B54A9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51584" behindDoc="0" locked="0" layoutInCell="1" allowOverlap="1" wp14:anchorId="651B9EEE" wp14:editId="600FE6F7">
            <wp:simplePos x="0" y="0"/>
            <wp:positionH relativeFrom="column">
              <wp:posOffset>124460</wp:posOffset>
            </wp:positionH>
            <wp:positionV relativeFrom="paragraph">
              <wp:posOffset>257175</wp:posOffset>
            </wp:positionV>
            <wp:extent cx="1828563" cy="1828563"/>
            <wp:effectExtent l="0" t="0" r="0" b="0"/>
            <wp:wrapNone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3" cy="18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 xml:space="preserve">If you have a breathing condition like </w:t>
      </w:r>
      <w:proofErr w:type="gramStart"/>
      <w:r w:rsidR="00D9484B">
        <w:rPr>
          <w:rFonts w:eastAsia="Times New Roman"/>
          <w:shd w:val="clear" w:color="auto" w:fill="FFFFFF"/>
          <w:lang w:eastAsia="en-GB"/>
        </w:rPr>
        <w:t>asthma</w:t>
      </w:r>
      <w:proofErr w:type="gramEnd"/>
      <w:r w:rsidR="00D9484B">
        <w:rPr>
          <w:rFonts w:eastAsia="Times New Roman"/>
          <w:shd w:val="clear" w:color="auto" w:fill="FFFFFF"/>
          <w:lang w:eastAsia="en-GB"/>
        </w:rPr>
        <w:t xml:space="preserve"> make sure </w:t>
      </w:r>
      <w:r w:rsidR="00A10F8C">
        <w:rPr>
          <w:rFonts w:eastAsia="Times New Roman"/>
          <w:shd w:val="clear" w:color="auto" w:fill="FFFFFF"/>
          <w:lang w:eastAsia="en-GB"/>
        </w:rPr>
        <w:t>that in your grab bag you have:</w:t>
      </w:r>
    </w:p>
    <w:p w14:paraId="0A524534" w14:textId="77777777" w:rsidR="00A10F8C" w:rsidRDefault="00A10F8C" w:rsidP="00FF5893">
      <w:pPr>
        <w:rPr>
          <w:rFonts w:eastAsia="Times New Roman"/>
          <w:shd w:val="clear" w:color="auto" w:fill="FFFFFF"/>
          <w:lang w:eastAsia="en-GB"/>
        </w:rPr>
      </w:pPr>
    </w:p>
    <w:p w14:paraId="1DF3936A" w14:textId="77777777" w:rsidR="00A10F8C" w:rsidRDefault="00A10F8C" w:rsidP="00A10F8C">
      <w:pPr>
        <w:pStyle w:val="ListParagraph"/>
        <w:numPr>
          <w:ilvl w:val="0"/>
          <w:numId w:val="2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your inhaler</w:t>
      </w:r>
    </w:p>
    <w:p w14:paraId="52EB549D" w14:textId="77777777" w:rsidR="00A10F8C" w:rsidRDefault="00A10F8C" w:rsidP="00A10F8C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03AB8F9C" w14:textId="4D69122E" w:rsidR="00D9484B" w:rsidRPr="00A10F8C" w:rsidRDefault="00A10F8C" w:rsidP="00A10F8C">
      <w:pPr>
        <w:pStyle w:val="ListParagraph"/>
        <w:numPr>
          <w:ilvl w:val="0"/>
          <w:numId w:val="2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face </w:t>
      </w:r>
      <w:r w:rsidR="00D9484B" w:rsidRPr="00A10F8C">
        <w:rPr>
          <w:rFonts w:eastAsia="Times New Roman"/>
          <w:shd w:val="clear" w:color="auto" w:fill="FFFFFF"/>
          <w:lang w:eastAsia="en-GB"/>
        </w:rPr>
        <w:t>masks.</w:t>
      </w:r>
    </w:p>
    <w:p w14:paraId="2F3F8001" w14:textId="0E346100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704E4FF5" w14:textId="49A6D776" w:rsidR="00E34AF3" w:rsidRDefault="00E34AF3" w:rsidP="00FF5893">
      <w:pPr>
        <w:rPr>
          <w:rFonts w:eastAsia="Times New Roman"/>
          <w:shd w:val="clear" w:color="auto" w:fill="FFFFFF"/>
          <w:lang w:eastAsia="en-GB"/>
        </w:rPr>
      </w:pPr>
    </w:p>
    <w:p w14:paraId="557FAFB4" w14:textId="249BE91E" w:rsidR="00D9484B" w:rsidRDefault="00A10F8C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4656" behindDoc="0" locked="0" layoutInCell="1" allowOverlap="1" wp14:anchorId="14AA6086" wp14:editId="3DA1E61F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828800" cy="18288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>The masks should be the P2 or N95 kind.</w:t>
      </w:r>
    </w:p>
    <w:p w14:paraId="03B2CEFE" w14:textId="45B3FA73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20318CFD" w14:textId="27FA8514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50D00876" w14:textId="18374D24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is because some emergencies cause a lot of dust in the air.</w:t>
      </w:r>
    </w:p>
    <w:p w14:paraId="1C9719B0" w14:textId="749BC34C" w:rsidR="009F52ED" w:rsidRDefault="009F52ED" w:rsidP="00FF5893">
      <w:pPr>
        <w:rPr>
          <w:rFonts w:eastAsia="Times New Roman"/>
          <w:shd w:val="clear" w:color="auto" w:fill="FFFFFF"/>
          <w:lang w:eastAsia="en-GB"/>
        </w:rPr>
      </w:pPr>
    </w:p>
    <w:p w14:paraId="6C310C80" w14:textId="2A9EABBE" w:rsidR="009F52ED" w:rsidRDefault="0089570F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095D8B85" wp14:editId="7BD8F278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1428750" cy="140970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67D2C" w14:textId="47525F1E" w:rsidR="009F52ED" w:rsidRDefault="009F52ED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Wear a medic alert that says what your disability or health condition is.</w:t>
      </w:r>
    </w:p>
    <w:p w14:paraId="64BC473F" w14:textId="77777777" w:rsidR="00521921" w:rsidRDefault="00521921" w:rsidP="00FF5893">
      <w:pPr>
        <w:rPr>
          <w:rFonts w:eastAsia="Times New Roman"/>
          <w:shd w:val="clear" w:color="auto" w:fill="FFFFFF"/>
          <w:lang w:eastAsia="en-GB"/>
        </w:rPr>
      </w:pPr>
    </w:p>
    <w:p w14:paraId="533FC972" w14:textId="77777777" w:rsidR="00521921" w:rsidRDefault="00521921" w:rsidP="00FF5893">
      <w:pPr>
        <w:rPr>
          <w:rFonts w:eastAsia="Times New Roman"/>
          <w:shd w:val="clear" w:color="auto" w:fill="FFFFFF"/>
          <w:lang w:eastAsia="en-GB"/>
        </w:rPr>
      </w:pPr>
    </w:p>
    <w:p w14:paraId="0EDCC72E" w14:textId="26061AD3" w:rsidR="009F52ED" w:rsidRDefault="0089570F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3632" behindDoc="0" locked="0" layoutInCell="1" allowOverlap="1" wp14:anchorId="36F7213B" wp14:editId="61E5115F">
            <wp:simplePos x="0" y="0"/>
            <wp:positionH relativeFrom="margin">
              <wp:align>left</wp:align>
            </wp:positionH>
            <wp:positionV relativeFrom="paragraph">
              <wp:posOffset>5632</wp:posOffset>
            </wp:positionV>
            <wp:extent cx="1952625" cy="1374140"/>
            <wp:effectExtent l="0" t="0" r="9525" b="0"/>
            <wp:wrapNone/>
            <wp:docPr id="45" name="Picture 4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2ED">
        <w:rPr>
          <w:rFonts w:eastAsia="Times New Roman"/>
          <w:shd w:val="clear" w:color="auto" w:fill="FFFFFF"/>
          <w:lang w:eastAsia="en-GB"/>
        </w:rPr>
        <w:t>If you are travel</w:t>
      </w:r>
      <w:r w:rsidR="00180A9F">
        <w:rPr>
          <w:rFonts w:eastAsia="Times New Roman"/>
          <w:shd w:val="clear" w:color="auto" w:fill="FFFFFF"/>
          <w:lang w:eastAsia="en-GB"/>
        </w:rPr>
        <w:t>l</w:t>
      </w:r>
      <w:r w:rsidR="009F52ED">
        <w:rPr>
          <w:rFonts w:eastAsia="Times New Roman"/>
          <w:shd w:val="clear" w:color="auto" w:fill="FFFFFF"/>
          <w:lang w:eastAsia="en-GB"/>
        </w:rPr>
        <w:t xml:space="preserve">ing </w:t>
      </w:r>
      <w:r w:rsidR="00180A9F">
        <w:rPr>
          <w:rFonts w:eastAsia="Times New Roman"/>
          <w:shd w:val="clear" w:color="auto" w:fill="FFFFFF"/>
          <w:lang w:eastAsia="en-GB"/>
        </w:rPr>
        <w:t xml:space="preserve">/ staying outside your home </w:t>
      </w:r>
      <w:r w:rsidR="009F52ED">
        <w:rPr>
          <w:rFonts w:eastAsia="Times New Roman"/>
          <w:shd w:val="clear" w:color="auto" w:fill="FFFFFF"/>
          <w:lang w:eastAsia="en-GB"/>
        </w:rPr>
        <w:t xml:space="preserve">tell the person in charge of the place you are staying </w:t>
      </w:r>
      <w:r w:rsidR="00B978C5">
        <w:rPr>
          <w:rFonts w:eastAsia="Times New Roman"/>
          <w:shd w:val="clear" w:color="auto" w:fill="FFFFFF"/>
          <w:lang w:eastAsia="en-GB"/>
        </w:rPr>
        <w:t xml:space="preserve">at </w:t>
      </w:r>
      <w:r w:rsidR="009F52ED">
        <w:rPr>
          <w:rFonts w:eastAsia="Times New Roman"/>
          <w:shd w:val="clear" w:color="auto" w:fill="FFFFFF"/>
          <w:lang w:eastAsia="en-GB"/>
        </w:rPr>
        <w:t>what you will need in an emergency.</w:t>
      </w:r>
    </w:p>
    <w:p w14:paraId="79CEC89C" w14:textId="34EA45CB" w:rsidR="009F52ED" w:rsidRDefault="009F52ED" w:rsidP="00FF5893">
      <w:pPr>
        <w:rPr>
          <w:rFonts w:eastAsia="Times New Roman"/>
          <w:shd w:val="clear" w:color="auto" w:fill="FFFFFF"/>
          <w:lang w:eastAsia="en-GB"/>
        </w:rPr>
      </w:pPr>
    </w:p>
    <w:p w14:paraId="5EDF96C7" w14:textId="216F78CE" w:rsidR="009F52ED" w:rsidRDefault="009F52ED" w:rsidP="00FF5893">
      <w:pPr>
        <w:rPr>
          <w:rFonts w:eastAsia="Times New Roman"/>
          <w:shd w:val="clear" w:color="auto" w:fill="FFFFFF"/>
          <w:lang w:eastAsia="en-GB"/>
        </w:rPr>
      </w:pPr>
    </w:p>
    <w:p w14:paraId="4B92A76C" w14:textId="4C7A4164" w:rsidR="009F52ED" w:rsidRDefault="00A10F8C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6704" behindDoc="0" locked="0" layoutInCell="1" allowOverlap="1" wp14:anchorId="26349255" wp14:editId="09589642">
            <wp:simplePos x="0" y="0"/>
            <wp:positionH relativeFrom="column">
              <wp:posOffset>-47625</wp:posOffset>
            </wp:positionH>
            <wp:positionV relativeFrom="paragraph">
              <wp:posOffset>-351155</wp:posOffset>
            </wp:positionV>
            <wp:extent cx="1828800" cy="1828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2ED">
        <w:rPr>
          <w:rFonts w:eastAsia="Times New Roman"/>
          <w:shd w:val="clear" w:color="auto" w:fill="FFFFFF"/>
          <w:lang w:eastAsia="en-GB"/>
        </w:rPr>
        <w:t>If you have medical equipment or treatment you need to live make sure you know where to go if it stops working in an emergency.</w:t>
      </w:r>
    </w:p>
    <w:p w14:paraId="7322DF28" w14:textId="77777777" w:rsidR="00A10F8C" w:rsidRDefault="00A10F8C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8232CF1" w14:textId="466036B8" w:rsidR="00C659AC" w:rsidRDefault="00323093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5578A63" wp14:editId="646A20C6">
                <wp:simplePos x="0" y="0"/>
                <wp:positionH relativeFrom="column">
                  <wp:posOffset>20955</wp:posOffset>
                </wp:positionH>
                <wp:positionV relativeFrom="paragraph">
                  <wp:posOffset>-154305</wp:posOffset>
                </wp:positionV>
                <wp:extent cx="5712460" cy="589280"/>
                <wp:effectExtent l="12700" t="12700" r="2540" b="0"/>
                <wp:wrapNone/>
                <wp:docPr id="5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2760E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32" style="position:absolute;left:0;text-align:left;margin-left:1.65pt;margin-top:-12.15pt;width:449.8pt;height:46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" filled="f" strokecolor="#2e74b5 [2408]" strokeweight="2.25pt">
                <v:stroke joinstyle="miter"/>
                <v:path arrowok="t"/>
                <v:textbox>
                  <w:txbxContent>
                    <w:p w14:paraId="11D2760E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r w:rsidR="00A10F8C">
        <w:rPr>
          <w:shd w:val="clear" w:color="auto" w:fill="FFFFFF"/>
          <w:lang w:eastAsia="en-GB"/>
        </w:rPr>
        <w:t>If you are Deaf or</w:t>
      </w:r>
      <w:r w:rsidR="00C659AC">
        <w:rPr>
          <w:shd w:val="clear" w:color="auto" w:fill="FFFFFF"/>
          <w:lang w:eastAsia="en-GB"/>
        </w:rPr>
        <w:t xml:space="preserve"> hard of hearing</w:t>
      </w:r>
    </w:p>
    <w:p w14:paraId="6A9D2520" w14:textId="0A7FAE11" w:rsidR="00C659AC" w:rsidRDefault="00180A9F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0624" behindDoc="0" locked="0" layoutInCell="1" allowOverlap="1" wp14:anchorId="66C5DB78" wp14:editId="7A666CC7">
            <wp:simplePos x="0" y="0"/>
            <wp:positionH relativeFrom="column">
              <wp:posOffset>-371475</wp:posOffset>
            </wp:positionH>
            <wp:positionV relativeFrom="paragraph">
              <wp:posOffset>362585</wp:posOffset>
            </wp:positionV>
            <wp:extent cx="2016760" cy="2016760"/>
            <wp:effectExtent l="0" t="0" r="0" b="0"/>
            <wp:wrapNone/>
            <wp:docPr id="46" name="Picture 46" descr="A picture containing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erson, 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019" w14:textId="0B77FDC4" w:rsidR="00C659AC" w:rsidRDefault="00C659AC" w:rsidP="00FF5893">
      <w:pPr>
        <w:rPr>
          <w:rFonts w:eastAsia="Times New Roman"/>
          <w:shd w:val="clear" w:color="auto" w:fill="FFFFFF"/>
          <w:lang w:eastAsia="en-GB"/>
        </w:rPr>
      </w:pPr>
    </w:p>
    <w:p w14:paraId="096F99F8" w14:textId="2C9C7861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are Deaf or hard of hearing you need to plan for what an emergency will be like for you.</w:t>
      </w:r>
    </w:p>
    <w:p w14:paraId="727808CE" w14:textId="01F6B8E2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711F54E5" w14:textId="5A08C822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1DF2A356" w14:textId="446651FE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Make sure you have a way to get information in an emergency.</w:t>
      </w:r>
    </w:p>
    <w:p w14:paraId="24644E6C" w14:textId="3BFBC23F" w:rsidR="00EA3733" w:rsidRDefault="00E34AF3" w:rsidP="00FF5893">
      <w:pPr>
        <w:rPr>
          <w:rFonts w:eastAsia="Times New Roman"/>
          <w:shd w:val="clear" w:color="auto" w:fill="FFFFFF"/>
          <w:lang w:eastAsia="en-GB"/>
        </w:rPr>
      </w:pPr>
      <w:r w:rsidRPr="00E34AF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1824" behindDoc="0" locked="0" layoutInCell="1" allowOverlap="1" wp14:anchorId="6F294D4E" wp14:editId="1F06E625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400175" cy="1304213"/>
            <wp:effectExtent l="0" t="0" r="0" b="0"/>
            <wp:wrapNone/>
            <wp:docPr id="47" name="Picture 47" descr="A black and white photo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lack and white photo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00" cy="13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86054" w14:textId="3BB22329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5E8A8192" w14:textId="1CA7DA18" w:rsidR="00EA3733" w:rsidRDefault="002B54A9" w:rsidP="00FF5893">
      <w:pPr>
        <w:rPr>
          <w:rFonts w:eastAsia="Times New Roman"/>
          <w:shd w:val="clear" w:color="auto" w:fill="FFFFFF"/>
          <w:lang w:eastAsia="en-GB"/>
        </w:rPr>
      </w:pPr>
      <w:r w:rsidRPr="002B54A9">
        <w:rPr>
          <w:noProof/>
          <w:lang w:val="en-NZ" w:eastAsia="en-NZ"/>
        </w:rPr>
        <w:drawing>
          <wp:anchor distT="0" distB="0" distL="114300" distR="114300" simplePos="0" relativeHeight="251685376" behindDoc="0" locked="0" layoutInCell="1" allowOverlap="1" wp14:anchorId="2597D956" wp14:editId="7DF85FC2">
            <wp:simplePos x="0" y="0"/>
            <wp:positionH relativeFrom="column">
              <wp:posOffset>-332</wp:posOffset>
            </wp:positionH>
            <wp:positionV relativeFrom="paragraph">
              <wp:posOffset>507877</wp:posOffset>
            </wp:positionV>
            <wp:extent cx="1692275" cy="1692275"/>
            <wp:effectExtent l="0" t="0" r="0" b="0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There will be information on:</w:t>
      </w:r>
      <w:r w:rsidR="00E34AF3">
        <w:rPr>
          <w:rFonts w:eastAsia="Times New Roman"/>
          <w:shd w:val="clear" w:color="auto" w:fill="FFFFFF"/>
          <w:lang w:eastAsia="en-GB"/>
        </w:rPr>
        <w:br/>
      </w:r>
    </w:p>
    <w:p w14:paraId="410C50BA" w14:textId="76685C3F" w:rsidR="00EA3733" w:rsidRPr="00E34AF3" w:rsidRDefault="00EA3733" w:rsidP="00FF5893">
      <w:pPr>
        <w:pStyle w:val="ListParagraph"/>
        <w:spacing w:after="0"/>
      </w:pPr>
      <w:r w:rsidRPr="00E34AF3">
        <w:t>television</w:t>
      </w:r>
      <w:r w:rsidR="00E34AF3">
        <w:br/>
      </w:r>
    </w:p>
    <w:p w14:paraId="44F662F9" w14:textId="77777777" w:rsidR="002B54A9" w:rsidRDefault="002B54A9" w:rsidP="00FF5893">
      <w:pPr>
        <w:pStyle w:val="ListParagraph"/>
        <w:spacing w:after="0"/>
      </w:pPr>
      <w:r>
        <w:t>the internet</w:t>
      </w:r>
      <w:r>
        <w:br/>
      </w:r>
    </w:p>
    <w:p w14:paraId="14950A8D" w14:textId="5B2401C9" w:rsidR="00EA3733" w:rsidRPr="00E34AF3" w:rsidRDefault="002B54A9" w:rsidP="00FF5893">
      <w:pPr>
        <w:pStyle w:val="ListParagraph"/>
        <w:spacing w:after="0"/>
      </w:pPr>
      <w:r w:rsidRPr="002B54A9">
        <w:rPr>
          <w:noProof/>
          <w:lang w:val="en-NZ" w:eastAsia="en-NZ"/>
        </w:rPr>
        <w:drawing>
          <wp:anchor distT="0" distB="0" distL="114300" distR="114300" simplePos="0" relativeHeight="251686400" behindDoc="0" locked="0" layoutInCell="1" allowOverlap="1" wp14:anchorId="5FE478BC" wp14:editId="3C7E7FCD">
            <wp:simplePos x="0" y="0"/>
            <wp:positionH relativeFrom="column">
              <wp:posOffset>-256</wp:posOffset>
            </wp:positionH>
            <wp:positionV relativeFrom="paragraph">
              <wp:posOffset>14918</wp:posOffset>
            </wp:positionV>
            <wp:extent cx="1692275" cy="1692275"/>
            <wp:effectExtent l="0" t="0" r="0" b="0"/>
            <wp:wrapNone/>
            <wp:docPr id="1597" name="Picture 15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social media like Facebook</w:t>
      </w:r>
      <w:r w:rsidR="00EA3733" w:rsidRPr="00E34AF3">
        <w:t>.</w:t>
      </w:r>
    </w:p>
    <w:p w14:paraId="3A7C9AC6" w14:textId="74DDD939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76ADA303" w14:textId="77777777" w:rsidR="00E34AF3" w:rsidRDefault="00E34AF3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DE36381" w14:textId="0D22801B" w:rsidR="00EA3733" w:rsidRDefault="00C01C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59776" behindDoc="0" locked="0" layoutInCell="1" allowOverlap="1" wp14:anchorId="7F99358A" wp14:editId="25934D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0" cy="1333500"/>
            <wp:effectExtent l="0" t="0" r="0" b="0"/>
            <wp:wrapNone/>
            <wp:docPr id="32" name="Picture 3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Find out what warnings are like where you live by contacting your:</w:t>
      </w:r>
      <w:r w:rsidR="00E34AF3">
        <w:rPr>
          <w:rFonts w:eastAsia="Times New Roman"/>
          <w:shd w:val="clear" w:color="auto" w:fill="FFFFFF"/>
          <w:lang w:eastAsia="en-GB"/>
        </w:rPr>
        <w:br/>
      </w:r>
    </w:p>
    <w:p w14:paraId="1A1E9828" w14:textId="0E769CC3" w:rsidR="00EA3733" w:rsidRPr="00C01C33" w:rsidRDefault="00C01C33" w:rsidP="00FF5893">
      <w:pPr>
        <w:pStyle w:val="ListParagraph"/>
        <w:spacing w:after="0"/>
      </w:pPr>
      <w:r w:rsidRPr="00C01C33">
        <w:rPr>
          <w:noProof/>
          <w:lang w:val="en-NZ" w:eastAsia="en-NZ"/>
        </w:rPr>
        <w:drawing>
          <wp:anchor distT="0" distB="0" distL="114300" distR="114300" simplePos="0" relativeHeight="251664896" behindDoc="0" locked="0" layoutInCell="1" allowOverlap="1" wp14:anchorId="58F00B41" wp14:editId="0603A66F">
            <wp:simplePos x="0" y="0"/>
            <wp:positionH relativeFrom="column">
              <wp:posOffset>0</wp:posOffset>
            </wp:positionH>
            <wp:positionV relativeFrom="paragraph">
              <wp:posOffset>501015</wp:posOffset>
            </wp:positionV>
            <wp:extent cx="1471295" cy="1704975"/>
            <wp:effectExtent l="0" t="0" r="0" b="0"/>
            <wp:wrapNone/>
            <wp:docPr id="51" name="Picture 5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733" w:rsidRPr="00C01C33">
        <w:t>Civil Defence Emergency Management Group</w:t>
      </w:r>
      <w:r>
        <w:br/>
      </w:r>
    </w:p>
    <w:p w14:paraId="74AFEF79" w14:textId="1B67B362" w:rsidR="00EA3733" w:rsidRPr="00C01C33" w:rsidRDefault="00EA3733" w:rsidP="00FF5893">
      <w:pPr>
        <w:pStyle w:val="ListParagraph"/>
        <w:spacing w:after="0"/>
      </w:pPr>
      <w:r w:rsidRPr="00C01C33">
        <w:t>council.</w:t>
      </w:r>
    </w:p>
    <w:p w14:paraId="3BA5D0AE" w14:textId="14980D04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28380A47" w14:textId="080B0D18" w:rsidR="00C01C33" w:rsidRDefault="00C01C33" w:rsidP="00FF5893">
      <w:pPr>
        <w:rPr>
          <w:rFonts w:eastAsia="Times New Roman"/>
          <w:shd w:val="clear" w:color="auto" w:fill="FFFFFF"/>
          <w:lang w:eastAsia="en-GB"/>
        </w:rPr>
      </w:pPr>
    </w:p>
    <w:p w14:paraId="2B0218E7" w14:textId="77C9B4B2" w:rsidR="00884B9A" w:rsidRDefault="00884B9A" w:rsidP="00FF5893">
      <w:pPr>
        <w:rPr>
          <w:rFonts w:eastAsia="Times New Roman"/>
          <w:shd w:val="clear" w:color="auto" w:fill="FFFFFF"/>
          <w:lang w:eastAsia="en-GB"/>
        </w:rPr>
      </w:pPr>
      <w:r w:rsidRPr="00884B9A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1520" behindDoc="0" locked="0" layoutInCell="1" allowOverlap="1" wp14:anchorId="0FF4D517" wp14:editId="3DEE1C0B">
            <wp:simplePos x="0" y="0"/>
            <wp:positionH relativeFrom="column">
              <wp:posOffset>-455</wp:posOffset>
            </wp:positionH>
            <wp:positionV relativeFrom="paragraph">
              <wp:posOffset>407016</wp:posOffset>
            </wp:positionV>
            <wp:extent cx="1607185" cy="167830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>You can find a list of Civil Defence Emergency Management Groups at</w:t>
      </w:r>
      <w:r w:rsidR="00E65028">
        <w:rPr>
          <w:rFonts w:eastAsia="Times New Roman"/>
          <w:shd w:val="clear" w:color="auto" w:fill="FFFFFF"/>
          <w:lang w:eastAsia="en-GB"/>
        </w:rPr>
        <w:t xml:space="preserve"> this </w:t>
      </w:r>
      <w:r w:rsidR="00E65028" w:rsidRPr="00E65028">
        <w:rPr>
          <w:rFonts w:eastAsia="Times New Roman"/>
          <w:b/>
          <w:shd w:val="clear" w:color="auto" w:fill="FFFFFF"/>
          <w:lang w:eastAsia="en-GB"/>
        </w:rPr>
        <w:t>website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6F6B401B" w14:textId="0087499E" w:rsidR="00884B9A" w:rsidRDefault="00884B9A" w:rsidP="00FF5893">
      <w:pPr>
        <w:rPr>
          <w:rFonts w:eastAsia="Times New Roman"/>
          <w:shd w:val="clear" w:color="auto" w:fill="FFFFFF"/>
          <w:lang w:eastAsia="en-GB"/>
        </w:rPr>
      </w:pPr>
    </w:p>
    <w:p w14:paraId="611FE4F9" w14:textId="48A7C9BC" w:rsidR="00884B9A" w:rsidRPr="00E65028" w:rsidRDefault="00E01239" w:rsidP="00FF5893">
      <w:pPr>
        <w:rPr>
          <w:rFonts w:eastAsia="Times New Roman"/>
          <w:b/>
          <w:bCs/>
          <w:color w:val="000000" w:themeColor="text1"/>
          <w:shd w:val="clear" w:color="auto" w:fill="FFFFFF"/>
          <w:lang w:eastAsia="en-GB"/>
        </w:rPr>
      </w:pPr>
      <w:hyperlink r:id="rId89" w:history="1">
        <w:r w:rsidR="00884B9A" w:rsidRPr="00E65028">
          <w:rPr>
            <w:rStyle w:val="Hyperlink"/>
            <w:rFonts w:eastAsia="Times New Roman"/>
            <w:b/>
            <w:bCs/>
            <w:color w:val="000000" w:themeColor="text1"/>
            <w:u w:val="none"/>
            <w:shd w:val="clear" w:color="auto" w:fill="FFFFFF"/>
            <w:lang w:eastAsia="en-GB"/>
          </w:rPr>
          <w:t>www.civildefence.govt.nz/find-your-civil-defence-group/</w:t>
        </w:r>
      </w:hyperlink>
    </w:p>
    <w:p w14:paraId="66C51186" w14:textId="5ED924FD" w:rsidR="00884B9A" w:rsidRDefault="00884B9A" w:rsidP="00FF5893">
      <w:pPr>
        <w:rPr>
          <w:rFonts w:eastAsia="Times New Roman"/>
          <w:shd w:val="clear" w:color="auto" w:fill="FFFFFF"/>
          <w:lang w:eastAsia="en-GB"/>
        </w:rPr>
      </w:pPr>
    </w:p>
    <w:p w14:paraId="5A5CBCE8" w14:textId="46BDFDB5" w:rsidR="00884B9A" w:rsidRDefault="0089570F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3872" behindDoc="0" locked="0" layoutInCell="1" allowOverlap="1" wp14:anchorId="3A13BBED" wp14:editId="3B8B6DA6">
            <wp:simplePos x="0" y="0"/>
            <wp:positionH relativeFrom="column">
              <wp:posOffset>95250</wp:posOffset>
            </wp:positionH>
            <wp:positionV relativeFrom="paragraph">
              <wp:posOffset>16510</wp:posOffset>
            </wp:positionV>
            <wp:extent cx="1724025" cy="17240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24698" w14:textId="661D8554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Tell your support network to get in touch with you if there is an emergency.</w:t>
      </w:r>
    </w:p>
    <w:p w14:paraId="0C9EDC57" w14:textId="15BE57B9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44EE8679" w14:textId="42382295" w:rsidR="00EA3733" w:rsidRDefault="003A35B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1699E6AC" wp14:editId="5FC1ACCF">
            <wp:simplePos x="0" y="0"/>
            <wp:positionH relativeFrom="column">
              <wp:posOffset>247015</wp:posOffset>
            </wp:positionH>
            <wp:positionV relativeFrom="paragraph">
              <wp:posOffset>127000</wp:posOffset>
            </wp:positionV>
            <wp:extent cx="1473835" cy="1473835"/>
            <wp:effectExtent l="0" t="0" r="0" b="0"/>
            <wp:wrapNone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29725" w14:textId="6E9BF1B7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Give someone you trust who lives close to you a key to your house so they can alert you.</w:t>
      </w:r>
    </w:p>
    <w:p w14:paraId="275DD786" w14:textId="3BEA1D63" w:rsidR="00EA3733" w:rsidRDefault="003A35B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45010736" wp14:editId="42876888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1676400" cy="1676400"/>
            <wp:effectExtent l="0" t="0" r="0" b="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Get a warning system that works for you.</w:t>
      </w:r>
    </w:p>
    <w:p w14:paraId="5B4E680E" w14:textId="69FAC7A9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54CA91C8" w14:textId="7A479B5E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28204CB3" w14:textId="64F6FE21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>
        <w:rPr>
          <w:rFonts w:eastAsia="Times New Roman"/>
          <w:shd w:val="clear" w:color="auto" w:fill="FFFFFF"/>
          <w:lang w:eastAsia="en-GB"/>
        </w:rPr>
        <w:t>example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can get a fire alarm that has flashing lights.</w:t>
      </w:r>
    </w:p>
    <w:p w14:paraId="10261750" w14:textId="77777777" w:rsidR="00E65028" w:rsidRDefault="00E65028" w:rsidP="00FF5893">
      <w:pPr>
        <w:rPr>
          <w:rFonts w:eastAsia="Times New Roman"/>
          <w:shd w:val="clear" w:color="auto" w:fill="FFFFFF"/>
          <w:lang w:eastAsia="en-GB"/>
        </w:rPr>
      </w:pPr>
    </w:p>
    <w:p w14:paraId="20591B47" w14:textId="17D5D5A1" w:rsidR="00E65028" w:rsidRDefault="00E65028" w:rsidP="00FF5893">
      <w:pPr>
        <w:rPr>
          <w:rFonts w:eastAsia="Times New Roman"/>
          <w:shd w:val="clear" w:color="auto" w:fill="FFFFFF"/>
          <w:lang w:eastAsia="en-GB"/>
        </w:rPr>
      </w:pPr>
    </w:p>
    <w:p w14:paraId="7E3D72B9" w14:textId="75710E9B" w:rsidR="00EA3733" w:rsidRDefault="00C01C33" w:rsidP="00FF5893">
      <w:pPr>
        <w:rPr>
          <w:rFonts w:eastAsia="Times New Roman"/>
          <w:shd w:val="clear" w:color="auto" w:fill="FFFFFF"/>
          <w:lang w:eastAsia="en-GB"/>
        </w:rPr>
      </w:pPr>
      <w:r w:rsidRPr="00C01C3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2848" behindDoc="0" locked="0" layoutInCell="1" allowOverlap="1" wp14:anchorId="0CE412E5" wp14:editId="74104775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1581150" cy="15811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Make sure you change the batteries every year.</w:t>
      </w:r>
    </w:p>
    <w:p w14:paraId="10D5AD36" w14:textId="39ADB9EC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1537E7A2" w14:textId="5F33E748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521E8BB9" w14:textId="64BABE6E" w:rsidR="00EA3733" w:rsidRDefault="00C01C33" w:rsidP="00FF5893">
      <w:pPr>
        <w:rPr>
          <w:rFonts w:eastAsia="Times New Roman"/>
          <w:shd w:val="clear" w:color="auto" w:fill="FFFFFF"/>
          <w:lang w:eastAsia="en-GB"/>
        </w:rPr>
      </w:pPr>
      <w:r w:rsidRPr="00C01C3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2064" behindDoc="0" locked="0" layoutInCell="1" allowOverlap="1" wp14:anchorId="3E85CA9C" wp14:editId="674DCF24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390650" cy="13906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Put things in your grab bag that you can use to communicate like: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64BA6608" w14:textId="6B2870DA" w:rsidR="00EA3733" w:rsidRDefault="005F2E24" w:rsidP="00FF5893">
      <w:pPr>
        <w:pStyle w:val="ListParagraph"/>
        <w:numPr>
          <w:ilvl w:val="0"/>
          <w:numId w:val="20"/>
        </w:numPr>
        <w:spacing w:after="0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18D1B228" wp14:editId="6E7B1F44">
            <wp:simplePos x="0" y="0"/>
            <wp:positionH relativeFrom="column">
              <wp:posOffset>182383</wp:posOffset>
            </wp:positionH>
            <wp:positionV relativeFrom="paragraph">
              <wp:posOffset>6129</wp:posOffset>
            </wp:positionV>
            <wp:extent cx="1256306" cy="1256306"/>
            <wp:effectExtent l="0" t="0" r="0" b="127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06" cy="12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pencils</w:t>
      </w:r>
      <w:r w:rsidR="00C01C33">
        <w:rPr>
          <w:rFonts w:eastAsia="Times New Roman"/>
          <w:shd w:val="clear" w:color="auto" w:fill="FFFFFF"/>
          <w:lang w:eastAsia="en-GB"/>
        </w:rPr>
        <w:br/>
      </w:r>
    </w:p>
    <w:p w14:paraId="52D795E6" w14:textId="56495AA8" w:rsidR="00EA3733" w:rsidRDefault="002B54A9" w:rsidP="00FF5893">
      <w:pPr>
        <w:pStyle w:val="ListParagraph"/>
        <w:numPr>
          <w:ilvl w:val="0"/>
          <w:numId w:val="20"/>
        </w:numPr>
        <w:spacing w:after="0"/>
        <w:rPr>
          <w:rFonts w:eastAsia="Times New Roman"/>
          <w:shd w:val="clear" w:color="auto" w:fill="FFFFFF"/>
          <w:lang w:eastAsia="en-GB"/>
        </w:rPr>
      </w:pPr>
      <w:r w:rsidRPr="00C01C3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7968" behindDoc="0" locked="0" layoutInCell="1" allowOverlap="1" wp14:anchorId="79E39B8B" wp14:editId="617ECA2E">
            <wp:simplePos x="0" y="0"/>
            <wp:positionH relativeFrom="margin">
              <wp:align>left</wp:align>
            </wp:positionH>
            <wp:positionV relativeFrom="paragraph">
              <wp:posOffset>302812</wp:posOffset>
            </wp:positionV>
            <wp:extent cx="1571625" cy="1571625"/>
            <wp:effectExtent l="0" t="0" r="9525" b="0"/>
            <wp:wrapNone/>
            <wp:docPr id="52" name="Picture 52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ark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>a notepad</w:t>
      </w:r>
      <w:r w:rsidR="00C01C33">
        <w:rPr>
          <w:rFonts w:eastAsia="Times New Roman"/>
          <w:shd w:val="clear" w:color="auto" w:fill="FFFFFF"/>
          <w:lang w:eastAsia="en-GB"/>
        </w:rPr>
        <w:br/>
      </w:r>
    </w:p>
    <w:p w14:paraId="65ED9FBB" w14:textId="5921D504" w:rsidR="00EA3733" w:rsidRPr="00EA3733" w:rsidRDefault="00EA3733" w:rsidP="00FF5893">
      <w:pPr>
        <w:pStyle w:val="ListParagraph"/>
        <w:numPr>
          <w:ilvl w:val="0"/>
          <w:numId w:val="20"/>
        </w:numPr>
        <w:spacing w:after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 torch with batteries.</w:t>
      </w:r>
    </w:p>
    <w:p w14:paraId="3C92137F" w14:textId="77777777" w:rsidR="00EA3733" w:rsidRP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5AA44FCB" w14:textId="6C961727" w:rsidR="00C659AC" w:rsidRDefault="00C659AC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5032F66" w14:textId="446C3F36" w:rsidR="00C659AC" w:rsidRDefault="00323093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5578A63" wp14:editId="567826F7">
                <wp:simplePos x="0" y="0"/>
                <wp:positionH relativeFrom="column">
                  <wp:posOffset>21590</wp:posOffset>
                </wp:positionH>
                <wp:positionV relativeFrom="paragraph">
                  <wp:posOffset>-116205</wp:posOffset>
                </wp:positionV>
                <wp:extent cx="5712460" cy="589280"/>
                <wp:effectExtent l="12700" t="12700" r="2540" b="0"/>
                <wp:wrapNone/>
                <wp:docPr id="57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DDFBB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33" style="position:absolute;left:0;text-align:left;margin-left:1.7pt;margin-top:-9.15pt;width:449.8pt;height:46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" filled="f" strokecolor="#2e74b5 [2408]" strokeweight="2.25pt">
                <v:stroke joinstyle="miter"/>
                <v:path arrowok="t"/>
                <v:textbox>
                  <w:txbxContent>
                    <w:p w14:paraId="31DDDFBB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r w:rsidR="00C659AC">
        <w:rPr>
          <w:shd w:val="clear" w:color="auto" w:fill="FFFFFF"/>
          <w:lang w:eastAsia="en-GB"/>
        </w:rPr>
        <w:t>If you are blind or low vision</w:t>
      </w:r>
    </w:p>
    <w:p w14:paraId="4D4C2212" w14:textId="0D745CB6" w:rsidR="00C659AC" w:rsidRDefault="005F2E24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6160" behindDoc="0" locked="0" layoutInCell="1" allowOverlap="1" wp14:anchorId="424AD72E" wp14:editId="44156C09">
            <wp:simplePos x="0" y="0"/>
            <wp:positionH relativeFrom="margin">
              <wp:align>left</wp:align>
            </wp:positionH>
            <wp:positionV relativeFrom="paragraph">
              <wp:posOffset>238180</wp:posOffset>
            </wp:positionV>
            <wp:extent cx="1847850" cy="1847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744B" w14:textId="211A6A7F" w:rsidR="002B54A9" w:rsidRDefault="002B54A9" w:rsidP="00FF5893">
      <w:pPr>
        <w:rPr>
          <w:rFonts w:eastAsia="Times New Roman"/>
          <w:shd w:val="clear" w:color="auto" w:fill="FFFFFF"/>
          <w:lang w:eastAsia="en-GB"/>
        </w:rPr>
      </w:pPr>
    </w:p>
    <w:p w14:paraId="2D5FF769" w14:textId="1C3D61FB" w:rsidR="00205DCC" w:rsidRDefault="00205DCC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are blind or low vision you need to plan for what an emergency will be like for you.</w:t>
      </w:r>
    </w:p>
    <w:p w14:paraId="2531F6E0" w14:textId="33A507A2" w:rsidR="00205DCC" w:rsidRDefault="00205DCC" w:rsidP="00FF5893">
      <w:pPr>
        <w:rPr>
          <w:rFonts w:eastAsia="Times New Roman"/>
          <w:shd w:val="clear" w:color="auto" w:fill="FFFFFF"/>
          <w:lang w:eastAsia="en-GB"/>
        </w:rPr>
      </w:pPr>
    </w:p>
    <w:p w14:paraId="7C47FBB5" w14:textId="5D22B222" w:rsidR="00205DCC" w:rsidRDefault="005F2E2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7566015F" wp14:editId="244E646B">
            <wp:simplePos x="0" y="0"/>
            <wp:positionH relativeFrom="column">
              <wp:posOffset>-604547</wp:posOffset>
            </wp:positionH>
            <wp:positionV relativeFrom="paragraph">
              <wp:posOffset>158032</wp:posOffset>
            </wp:positionV>
            <wp:extent cx="1375410" cy="1375410"/>
            <wp:effectExtent l="0" t="0" r="0" b="0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A8483" w14:textId="386EA354" w:rsidR="00205DCC" w:rsidRDefault="005F2E2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654F8242" wp14:editId="7402BC54">
            <wp:simplePos x="0" y="0"/>
            <wp:positionH relativeFrom="column">
              <wp:posOffset>826908</wp:posOffset>
            </wp:positionH>
            <wp:positionV relativeFrom="paragraph">
              <wp:posOffset>6350</wp:posOffset>
            </wp:positionV>
            <wp:extent cx="1265081" cy="1137036"/>
            <wp:effectExtent l="0" t="0" r="0" b="635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81" cy="11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DCC">
        <w:rPr>
          <w:rFonts w:eastAsia="Times New Roman"/>
          <w:shd w:val="clear" w:color="auto" w:fill="FFFFFF"/>
          <w:lang w:eastAsia="en-GB"/>
        </w:rPr>
        <w:t xml:space="preserve">You may need support from others if you </w:t>
      </w:r>
      <w:proofErr w:type="gramStart"/>
      <w:r w:rsidR="00205DCC">
        <w:rPr>
          <w:rFonts w:eastAsia="Times New Roman"/>
          <w:shd w:val="clear" w:color="auto" w:fill="FFFFFF"/>
          <w:lang w:eastAsia="en-GB"/>
        </w:rPr>
        <w:t>have to</w:t>
      </w:r>
      <w:proofErr w:type="gramEnd"/>
      <w:r w:rsidR="00205DCC">
        <w:rPr>
          <w:rFonts w:eastAsia="Times New Roman"/>
          <w:shd w:val="clear" w:color="auto" w:fill="FFFFFF"/>
          <w:lang w:eastAsia="en-GB"/>
        </w:rPr>
        <w:t xml:space="preserve"> leave your home.</w:t>
      </w:r>
    </w:p>
    <w:p w14:paraId="1BF4E6A8" w14:textId="3191083F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75FC3792" w14:textId="23F62A1C" w:rsidR="00427A1E" w:rsidRDefault="00852293" w:rsidP="00FF5893">
      <w:pPr>
        <w:tabs>
          <w:tab w:val="left" w:pos="7797"/>
        </w:tabs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4112" behindDoc="0" locked="0" layoutInCell="1" allowOverlap="1" wp14:anchorId="628E561F" wp14:editId="4FFE4FB6">
            <wp:simplePos x="0" y="0"/>
            <wp:positionH relativeFrom="column">
              <wp:posOffset>-342900</wp:posOffset>
            </wp:positionH>
            <wp:positionV relativeFrom="paragraph">
              <wp:posOffset>84455</wp:posOffset>
            </wp:positionV>
            <wp:extent cx="2305050" cy="23050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CE812" w14:textId="4A702B62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Keep extra canes to use:</w:t>
      </w:r>
      <w:r w:rsidR="00852293">
        <w:rPr>
          <w:rFonts w:eastAsia="Times New Roman"/>
          <w:shd w:val="clear" w:color="auto" w:fill="FFFFFF"/>
          <w:lang w:eastAsia="en-GB"/>
        </w:rPr>
        <w:br/>
      </w:r>
    </w:p>
    <w:p w14:paraId="77BE927D" w14:textId="3832F2AE" w:rsidR="00427A1E" w:rsidRPr="00852293" w:rsidRDefault="00427A1E" w:rsidP="00FF5893">
      <w:pPr>
        <w:pStyle w:val="ListParagraph"/>
        <w:spacing w:after="0"/>
      </w:pPr>
      <w:r w:rsidRPr="00852293">
        <w:t>at home</w:t>
      </w:r>
      <w:r w:rsidR="00852293">
        <w:br/>
      </w:r>
    </w:p>
    <w:p w14:paraId="74423D88" w14:textId="2C26241E" w:rsidR="00427A1E" w:rsidRPr="00852293" w:rsidRDefault="00427A1E" w:rsidP="00FF5893">
      <w:pPr>
        <w:pStyle w:val="ListParagraph"/>
        <w:spacing w:after="0"/>
      </w:pPr>
      <w:r w:rsidRPr="00852293">
        <w:t>where you work.</w:t>
      </w:r>
    </w:p>
    <w:p w14:paraId="0A075CB6" w14:textId="60C33C54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010C91C0" w14:textId="0E9555C3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68834233" w14:textId="1207CE38" w:rsidR="00427A1E" w:rsidRDefault="005F2E24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7184" behindDoc="0" locked="0" layoutInCell="1" allowOverlap="1" wp14:anchorId="5AD9A188" wp14:editId="697C0CB6">
            <wp:simplePos x="0" y="0"/>
            <wp:positionH relativeFrom="column">
              <wp:posOffset>260185</wp:posOffset>
            </wp:positionH>
            <wp:positionV relativeFrom="paragraph">
              <wp:posOffset>20320</wp:posOffset>
            </wp:positionV>
            <wp:extent cx="1250950" cy="1857375"/>
            <wp:effectExtent l="0" t="0" r="0" b="0"/>
            <wp:wrapNone/>
            <wp:docPr id="59" name="Picture 59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1E">
        <w:rPr>
          <w:rFonts w:eastAsia="Times New Roman"/>
          <w:shd w:val="clear" w:color="auto" w:fill="FFFFFF"/>
          <w:lang w:eastAsia="en-GB"/>
        </w:rPr>
        <w:t>Even if you have a guide dog you may need a cane in an emergency.</w:t>
      </w:r>
    </w:p>
    <w:p w14:paraId="2F4315E1" w14:textId="3BAB27A3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301C7C52" w14:textId="4FDA230A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7E7F1AE2" w14:textId="79396544" w:rsidR="00427A1E" w:rsidRPr="00427A1E" w:rsidRDefault="00427A1E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is because animals can get confused in an emergency.</w:t>
      </w:r>
    </w:p>
    <w:p w14:paraId="16F5D854" w14:textId="5095D7D7" w:rsidR="00C659AC" w:rsidRDefault="009251CA" w:rsidP="00FF5893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5578A63" wp14:editId="715892BE">
                <wp:simplePos x="0" y="0"/>
                <wp:positionH relativeFrom="column">
                  <wp:posOffset>272787</wp:posOffset>
                </wp:positionH>
                <wp:positionV relativeFrom="paragraph">
                  <wp:posOffset>-116709</wp:posOffset>
                </wp:positionV>
                <wp:extent cx="5712460" cy="589280"/>
                <wp:effectExtent l="12700" t="12700" r="2540" b="0"/>
                <wp:wrapNone/>
                <wp:docPr id="50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E6E72" w14:textId="77777777" w:rsidR="00884B9A" w:rsidRPr="00153863" w:rsidRDefault="00884B9A" w:rsidP="0088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34" style="position:absolute;left:0;text-align:left;margin-left:21.5pt;margin-top:-9.2pt;width:449.8pt;height:46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" filled="f" strokecolor="#2e74b5 [2408]" strokeweight="2.25pt">
                <v:stroke joinstyle="miter"/>
                <v:path arrowok="t"/>
                <v:textbox>
                  <w:txbxContent>
                    <w:p w14:paraId="1B8E6E72" w14:textId="77777777" w:rsidR="00884B9A" w:rsidRPr="00153863" w:rsidRDefault="00884B9A" w:rsidP="00884B9A"/>
                  </w:txbxContent>
                </v:textbox>
              </v:roundrect>
            </w:pict>
          </mc:Fallback>
        </mc:AlternateContent>
      </w:r>
      <w:r w:rsidR="00C659AC">
        <w:rPr>
          <w:shd w:val="clear" w:color="auto" w:fill="FFFFFF"/>
          <w:lang w:eastAsia="en-GB"/>
        </w:rPr>
        <w:t>Disability Assist Dog</w:t>
      </w:r>
      <w:r w:rsidR="00EA3733">
        <w:rPr>
          <w:shd w:val="clear" w:color="auto" w:fill="FFFFFF"/>
          <w:lang w:eastAsia="en-GB"/>
        </w:rPr>
        <w:t>s</w:t>
      </w:r>
    </w:p>
    <w:p w14:paraId="0518469A" w14:textId="0EBBAAD8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0312A971" w14:textId="30128909" w:rsidR="00852293" w:rsidRDefault="00A21D0B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2672" behindDoc="0" locked="0" layoutInCell="1" allowOverlap="1" wp14:anchorId="4B45B3FB" wp14:editId="1FB65EAF">
            <wp:simplePos x="0" y="0"/>
            <wp:positionH relativeFrom="column">
              <wp:posOffset>28575</wp:posOffset>
            </wp:positionH>
            <wp:positionV relativeFrom="paragraph">
              <wp:posOffset>250190</wp:posOffset>
            </wp:positionV>
            <wp:extent cx="1161287" cy="1724025"/>
            <wp:effectExtent l="0" t="0" r="0" b="0"/>
            <wp:wrapNone/>
            <wp:docPr id="61" name="Picture 61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6A65" w14:textId="5A307B3E" w:rsidR="00A21D0B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have </w:t>
      </w:r>
      <w:r w:rsidR="00852293">
        <w:rPr>
          <w:rFonts w:eastAsia="Times New Roman"/>
          <w:shd w:val="clear" w:color="auto" w:fill="FFFFFF"/>
          <w:lang w:eastAsia="en-GB"/>
        </w:rPr>
        <w:t>a Disability Assist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9251CA">
        <w:rPr>
          <w:rFonts w:eastAsia="Times New Roman"/>
          <w:shd w:val="clear" w:color="auto" w:fill="FFFFFF"/>
          <w:lang w:eastAsia="en-GB"/>
        </w:rPr>
        <w:t xml:space="preserve">Dog </w:t>
      </w:r>
      <w:r>
        <w:rPr>
          <w:rFonts w:eastAsia="Times New Roman"/>
          <w:shd w:val="clear" w:color="auto" w:fill="FFFFFF"/>
          <w:lang w:eastAsia="en-GB"/>
        </w:rPr>
        <w:t xml:space="preserve">like a guide </w:t>
      </w:r>
      <w:proofErr w:type="gramStart"/>
      <w:r>
        <w:rPr>
          <w:rFonts w:eastAsia="Times New Roman"/>
          <w:shd w:val="clear" w:color="auto" w:fill="FFFFFF"/>
          <w:lang w:eastAsia="en-GB"/>
        </w:rPr>
        <w:t>dog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make sure it is </w:t>
      </w:r>
      <w:r w:rsidRPr="00852293">
        <w:rPr>
          <w:rFonts w:eastAsia="Times New Roman"/>
          <w:b/>
          <w:bCs/>
          <w:shd w:val="clear" w:color="auto" w:fill="FFFFFF"/>
          <w:lang w:eastAsia="en-GB"/>
        </w:rPr>
        <w:t>certified</w:t>
      </w:r>
      <w:r>
        <w:rPr>
          <w:rFonts w:eastAsia="Times New Roman"/>
          <w:shd w:val="clear" w:color="auto" w:fill="FFFFFF"/>
          <w:lang w:eastAsia="en-GB"/>
        </w:rPr>
        <w:t xml:space="preserve"> with an organisation like</w:t>
      </w:r>
      <w:r w:rsidR="00A21D0B">
        <w:rPr>
          <w:rFonts w:eastAsia="Times New Roman"/>
          <w:shd w:val="clear" w:color="auto" w:fill="FFFFFF"/>
          <w:lang w:eastAsia="en-GB"/>
        </w:rPr>
        <w:t>:</w:t>
      </w:r>
    </w:p>
    <w:p w14:paraId="5FC5DE02" w14:textId="77777777" w:rsidR="00A21D0B" w:rsidRDefault="00A21D0B" w:rsidP="00FF5893">
      <w:pPr>
        <w:rPr>
          <w:rFonts w:eastAsia="Times New Roman"/>
          <w:shd w:val="clear" w:color="auto" w:fill="FFFFFF"/>
          <w:lang w:eastAsia="en-GB"/>
        </w:rPr>
      </w:pPr>
    </w:p>
    <w:p w14:paraId="4E1F28AC" w14:textId="636364B7" w:rsidR="00A21D0B" w:rsidRPr="00407351" w:rsidRDefault="00D9484B" w:rsidP="00FF5893">
      <w:pPr>
        <w:pStyle w:val="ListParagraph"/>
        <w:spacing w:after="0"/>
      </w:pPr>
      <w:r w:rsidRPr="00407351">
        <w:t>Blind Low Vision N</w:t>
      </w:r>
      <w:r w:rsidR="00A21D0B" w:rsidRPr="00407351">
        <w:t xml:space="preserve">ew </w:t>
      </w:r>
      <w:r w:rsidRPr="00407351">
        <w:t>Z</w:t>
      </w:r>
      <w:r w:rsidR="00A21D0B" w:rsidRPr="00407351">
        <w:t>ealand</w:t>
      </w:r>
    </w:p>
    <w:p w14:paraId="386B689C" w14:textId="57F7ECED" w:rsidR="00A21D0B" w:rsidRPr="00407351" w:rsidRDefault="00A21D0B" w:rsidP="00FF5893">
      <w:pPr>
        <w:pStyle w:val="ListParagraph"/>
        <w:numPr>
          <w:ilvl w:val="0"/>
          <w:numId w:val="0"/>
        </w:numPr>
        <w:spacing w:after="0"/>
        <w:ind w:left="4253"/>
      </w:pPr>
      <w:r w:rsidRPr="00407351">
        <w:rPr>
          <w:noProof/>
          <w:lang w:val="en-NZ" w:eastAsia="en-NZ"/>
        </w:rPr>
        <w:drawing>
          <wp:anchor distT="0" distB="0" distL="114300" distR="114300" simplePos="0" relativeHeight="251679232" behindDoc="1" locked="0" layoutInCell="1" allowOverlap="1" wp14:anchorId="232EE445" wp14:editId="5D57CF70">
            <wp:simplePos x="0" y="0"/>
            <wp:positionH relativeFrom="column">
              <wp:posOffset>-47625</wp:posOffset>
            </wp:positionH>
            <wp:positionV relativeFrom="paragraph">
              <wp:posOffset>210185</wp:posOffset>
            </wp:positionV>
            <wp:extent cx="1319881" cy="2009775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Hearing Dog for the Deaf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8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09AB3" w14:textId="21B5D6A3" w:rsidR="00A21D0B" w:rsidRPr="00407351" w:rsidRDefault="00A21D0B" w:rsidP="00FF5893">
      <w:pPr>
        <w:pStyle w:val="ListParagraph"/>
        <w:spacing w:after="0"/>
      </w:pPr>
      <w:r w:rsidRPr="00407351">
        <w:t>Hearing Dogs New Zealand</w:t>
      </w:r>
    </w:p>
    <w:p w14:paraId="0B98FDF2" w14:textId="77777777" w:rsidR="00A21D0B" w:rsidRPr="00407351" w:rsidRDefault="00A21D0B" w:rsidP="00FF5893">
      <w:pPr>
        <w:pStyle w:val="ListParagraph"/>
        <w:numPr>
          <w:ilvl w:val="0"/>
          <w:numId w:val="0"/>
        </w:numPr>
        <w:spacing w:after="0"/>
        <w:ind w:left="4253"/>
      </w:pPr>
    </w:p>
    <w:p w14:paraId="7C31C8CB" w14:textId="51A9A14C" w:rsidR="00D9484B" w:rsidRPr="00407351" w:rsidRDefault="00A21D0B" w:rsidP="00FF5893">
      <w:pPr>
        <w:pStyle w:val="ListParagraph"/>
        <w:spacing w:after="0"/>
      </w:pPr>
      <w:r w:rsidRPr="00407351">
        <w:t>Assistance Dogs New Zealand Trust</w:t>
      </w:r>
      <w:r w:rsidR="00D9484B" w:rsidRPr="00407351">
        <w:t>.</w:t>
      </w:r>
    </w:p>
    <w:p w14:paraId="51A9D182" w14:textId="7AD75924" w:rsidR="00D9484B" w:rsidRPr="004151D7" w:rsidRDefault="00D9484B" w:rsidP="00FF5893">
      <w:pPr>
        <w:rPr>
          <w:rFonts w:eastAsia="Times New Roman"/>
          <w:sz w:val="30"/>
          <w:shd w:val="clear" w:color="auto" w:fill="FFFFFF"/>
          <w:lang w:eastAsia="en-GB"/>
        </w:rPr>
      </w:pPr>
    </w:p>
    <w:p w14:paraId="3283B004" w14:textId="068FDC59" w:rsidR="00D9484B" w:rsidRPr="004151D7" w:rsidRDefault="005F2E24" w:rsidP="00FF5893">
      <w:pPr>
        <w:rPr>
          <w:rFonts w:eastAsia="Times New Roman" w:cs="Arial"/>
          <w:color w:val="000000"/>
          <w:sz w:val="3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36789D41" wp14:editId="313DAB27">
            <wp:simplePos x="0" y="0"/>
            <wp:positionH relativeFrom="column">
              <wp:posOffset>174681</wp:posOffset>
            </wp:positionH>
            <wp:positionV relativeFrom="paragraph">
              <wp:posOffset>190196</wp:posOffset>
            </wp:positionV>
            <wp:extent cx="1304290" cy="1311910"/>
            <wp:effectExtent l="0" t="0" r="0" b="254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093">
        <w:rPr>
          <w:rFonts w:eastAsia="Times New Roman" w:cs="Arial"/>
          <w:b/>
          <w:bCs/>
          <w:noProof/>
          <w:color w:val="000000"/>
          <w:sz w:val="3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B1ACF74" wp14:editId="31D84E06">
                <wp:simplePos x="0" y="0"/>
                <wp:positionH relativeFrom="column">
                  <wp:posOffset>2209800</wp:posOffset>
                </wp:positionH>
                <wp:positionV relativeFrom="paragraph">
                  <wp:posOffset>306705</wp:posOffset>
                </wp:positionV>
                <wp:extent cx="3543300" cy="713105"/>
                <wp:effectExtent l="0" t="0" r="0" b="0"/>
                <wp:wrapNone/>
                <wp:docPr id="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713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A9E5C4" id="Rectangle 17" o:spid="_x0000_s1026" style="position:absolute;margin-left:174pt;margin-top:24.15pt;width:279pt;height:56.1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" fillcolor="#d9e2f3 [660]" stroked="f">
                <v:path arrowok="t"/>
              </v:rect>
            </w:pict>
          </mc:Fallback>
        </mc:AlternateContent>
      </w:r>
    </w:p>
    <w:p w14:paraId="1FD80C21" w14:textId="6788CF91" w:rsidR="00D9484B" w:rsidRPr="00852293" w:rsidRDefault="00D9484B" w:rsidP="00FF5893">
      <w:pPr>
        <w:rPr>
          <w:rFonts w:eastAsia="Times New Roman" w:cs="Arial"/>
          <w:color w:val="000000"/>
          <w:szCs w:val="32"/>
          <w:lang w:eastAsia="en-NZ"/>
        </w:rPr>
      </w:pPr>
      <w:r w:rsidRPr="00852293">
        <w:rPr>
          <w:rFonts w:eastAsia="Times New Roman" w:cs="Arial"/>
          <w:b/>
          <w:bCs/>
          <w:color w:val="000000"/>
          <w:szCs w:val="32"/>
          <w:lang w:eastAsia="en-NZ"/>
        </w:rPr>
        <w:t>Certified</w:t>
      </w:r>
      <w:r w:rsidRPr="00852293">
        <w:rPr>
          <w:rFonts w:eastAsia="Times New Roman" w:cs="Arial"/>
          <w:color w:val="000000"/>
          <w:szCs w:val="32"/>
          <w:lang w:eastAsia="en-NZ"/>
        </w:rPr>
        <w:t xml:space="preserve"> means</w:t>
      </w:r>
      <w:r w:rsidR="00852293" w:rsidRPr="00852293">
        <w:rPr>
          <w:rFonts w:eastAsia="Times New Roman" w:cs="Arial"/>
          <w:color w:val="000000"/>
          <w:szCs w:val="32"/>
          <w:lang w:eastAsia="en-NZ"/>
        </w:rPr>
        <w:t xml:space="preserve"> they have it on their list as a proper Disability</w:t>
      </w:r>
      <w:r w:rsidR="009251CA" w:rsidRPr="00852293">
        <w:rPr>
          <w:rFonts w:eastAsia="Times New Roman" w:cs="Arial"/>
          <w:color w:val="000000"/>
          <w:szCs w:val="32"/>
          <w:lang w:eastAsia="en-NZ"/>
        </w:rPr>
        <w:t xml:space="preserve"> </w:t>
      </w:r>
      <w:r w:rsidR="00852293" w:rsidRPr="00852293">
        <w:rPr>
          <w:rFonts w:eastAsia="Times New Roman" w:cs="Arial"/>
          <w:color w:val="000000"/>
          <w:szCs w:val="32"/>
          <w:lang w:eastAsia="en-NZ"/>
        </w:rPr>
        <w:t>Assist Dog.</w:t>
      </w:r>
    </w:p>
    <w:p w14:paraId="447A38AF" w14:textId="1FDD6832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0BF2F8BF" w14:textId="033D5BCE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2927BA1F" w14:textId="77777777" w:rsidR="00A21D0B" w:rsidRDefault="00A21D0B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3F7ABF3" w14:textId="68B0E073" w:rsidR="00D9484B" w:rsidRPr="00852293" w:rsidRDefault="00B608BC" w:rsidP="00FF5893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80256" behindDoc="1" locked="0" layoutInCell="1" allowOverlap="1" wp14:anchorId="5B2DC2FB" wp14:editId="0CBDD335">
            <wp:simplePos x="0" y="0"/>
            <wp:positionH relativeFrom="column">
              <wp:posOffset>-219075</wp:posOffset>
            </wp:positionH>
            <wp:positionV relativeFrom="paragraph">
              <wp:posOffset>266700</wp:posOffset>
            </wp:positionV>
            <wp:extent cx="1981200" cy="2173605"/>
            <wp:effectExtent l="0" t="0" r="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Dog tag Civil Defence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4B">
        <w:rPr>
          <w:rFonts w:eastAsia="Times New Roman"/>
          <w:shd w:val="clear" w:color="auto" w:fill="FFFFFF"/>
          <w:lang w:eastAsia="en-GB"/>
        </w:rPr>
        <w:t xml:space="preserve">Get a </w:t>
      </w:r>
      <w:r w:rsidR="00D9484B" w:rsidRPr="00852293">
        <w:rPr>
          <w:rFonts w:eastAsia="Times New Roman"/>
          <w:b/>
          <w:bCs/>
          <w:shd w:val="clear" w:color="auto" w:fill="FFFFFF"/>
          <w:lang w:eastAsia="en-GB"/>
        </w:rPr>
        <w:t>Disability Assist Dog identification tag</w:t>
      </w:r>
      <w:r w:rsidR="00852293" w:rsidRPr="00852293">
        <w:rPr>
          <w:rFonts w:eastAsia="Times New Roman"/>
          <w:shd w:val="clear" w:color="auto" w:fill="FFFFFF"/>
          <w:lang w:eastAsia="en-GB"/>
        </w:rPr>
        <w:t>.</w:t>
      </w:r>
    </w:p>
    <w:p w14:paraId="741C06AF" w14:textId="5FFA0A7B" w:rsidR="00A21D0B" w:rsidRDefault="00A21D0B" w:rsidP="00FF5893">
      <w:pPr>
        <w:rPr>
          <w:rFonts w:eastAsia="Times New Roman"/>
          <w:shd w:val="clear" w:color="auto" w:fill="FFFFFF"/>
          <w:lang w:eastAsia="en-GB"/>
        </w:rPr>
      </w:pPr>
    </w:p>
    <w:p w14:paraId="0CDD34D6" w14:textId="0D5D9B03" w:rsidR="00D9484B" w:rsidRDefault="00323093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3B1ACF74" wp14:editId="762BE3B0">
                <wp:simplePos x="0" y="0"/>
                <wp:positionH relativeFrom="column">
                  <wp:posOffset>2190750</wp:posOffset>
                </wp:positionH>
                <wp:positionV relativeFrom="paragraph">
                  <wp:posOffset>322580</wp:posOffset>
                </wp:positionV>
                <wp:extent cx="3543300" cy="1417955"/>
                <wp:effectExtent l="0" t="0" r="0" b="0"/>
                <wp:wrapNone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1417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54167C" id="Rectangle 16" o:spid="_x0000_s1026" style="position:absolute;margin-left:172.5pt;margin-top:25.4pt;width:279pt;height:111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" fillcolor="#d9e2f3 [660]" stroked="f">
                <v:path arrowok="t"/>
              </v:rect>
            </w:pict>
          </mc:Fallback>
        </mc:AlternateContent>
      </w:r>
    </w:p>
    <w:p w14:paraId="5660673A" w14:textId="57CF5601" w:rsidR="00D9484B" w:rsidRPr="00852293" w:rsidRDefault="00D9484B" w:rsidP="00FF5893">
      <w:pPr>
        <w:rPr>
          <w:rFonts w:eastAsia="Times New Roman" w:cs="Arial"/>
          <w:color w:val="000000"/>
          <w:szCs w:val="32"/>
          <w:lang w:eastAsia="en-NZ"/>
        </w:rPr>
      </w:pPr>
      <w:r w:rsidRPr="00852293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Pr="00852293">
        <w:rPr>
          <w:rFonts w:eastAsia="Times New Roman" w:cs="Arial"/>
          <w:b/>
          <w:bCs/>
          <w:color w:val="000000"/>
          <w:szCs w:val="32"/>
          <w:lang w:eastAsia="en-NZ"/>
        </w:rPr>
        <w:t>Disability Assist Dog identification tag</w:t>
      </w:r>
      <w:r w:rsidRPr="00852293">
        <w:rPr>
          <w:rFonts w:eastAsia="Times New Roman" w:cs="Arial"/>
          <w:color w:val="000000"/>
          <w:szCs w:val="32"/>
          <w:lang w:eastAsia="en-NZ"/>
        </w:rPr>
        <w:t xml:space="preserve"> is something your dog wears to show it is a Disability Assist Dog.</w:t>
      </w:r>
    </w:p>
    <w:p w14:paraId="303E5698" w14:textId="3849828C" w:rsidR="00D9484B" w:rsidRDefault="005F2E24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44768" behindDoc="0" locked="0" layoutInCell="1" allowOverlap="1" wp14:anchorId="23A84643" wp14:editId="12DC5BB3">
            <wp:simplePos x="0" y="0"/>
            <wp:positionH relativeFrom="column">
              <wp:posOffset>301736</wp:posOffset>
            </wp:positionH>
            <wp:positionV relativeFrom="paragraph">
              <wp:posOffset>185393</wp:posOffset>
            </wp:positionV>
            <wp:extent cx="953354" cy="1415332"/>
            <wp:effectExtent l="0" t="0" r="0" b="0"/>
            <wp:wrapNone/>
            <wp:docPr id="1575" name="Picture 1575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54" cy="1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43D90" w14:textId="4E8D69E5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6DCB7017" w14:textId="1235E2C6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Make sure your dog wears it all the time.</w:t>
      </w:r>
    </w:p>
    <w:p w14:paraId="724CCDCB" w14:textId="675E0231" w:rsidR="00D9484B" w:rsidRDefault="00B608BC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8816" behindDoc="0" locked="0" layoutInCell="1" allowOverlap="1" wp14:anchorId="4B956730" wp14:editId="335C58C2">
            <wp:simplePos x="0" y="0"/>
            <wp:positionH relativeFrom="column">
              <wp:posOffset>203421</wp:posOffset>
            </wp:positionH>
            <wp:positionV relativeFrom="paragraph">
              <wp:posOffset>260405</wp:posOffset>
            </wp:positionV>
            <wp:extent cx="1096952" cy="17907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5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1EFD2" w14:textId="305B1F9F" w:rsidR="00D9484B" w:rsidRDefault="00D9484B" w:rsidP="00FF5893">
      <w:pPr>
        <w:rPr>
          <w:rFonts w:eastAsia="Times New Roman"/>
          <w:shd w:val="clear" w:color="auto" w:fill="FFFFFF"/>
          <w:lang w:eastAsia="en-GB"/>
        </w:rPr>
      </w:pPr>
    </w:p>
    <w:p w14:paraId="4D002C69" w14:textId="66FA1563" w:rsidR="00427A1E" w:rsidRDefault="00D9484B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tag means</w:t>
      </w:r>
      <w:r w:rsidR="00B608BC">
        <w:rPr>
          <w:rFonts w:eastAsia="Times New Roman"/>
          <w:shd w:val="clear" w:color="auto" w:fill="FFFFFF"/>
          <w:lang w:eastAsia="en-GB"/>
        </w:rPr>
        <w:t xml:space="preserve"> your </w:t>
      </w:r>
      <w:r w:rsidR="00B608BC">
        <w:t>Disability Assist D</w:t>
      </w:r>
      <w:r w:rsidRPr="00852293">
        <w:t xml:space="preserve">og </w:t>
      </w:r>
      <w:r w:rsidR="00427A1E">
        <w:rPr>
          <w:rFonts w:eastAsia="Times New Roman"/>
          <w:shd w:val="clear" w:color="auto" w:fill="FFFFFF"/>
          <w:lang w:eastAsia="en-GB"/>
        </w:rPr>
        <w:t xml:space="preserve">can stay in an </w:t>
      </w:r>
      <w:r w:rsidR="00427A1E" w:rsidRPr="00E7483D">
        <w:rPr>
          <w:rFonts w:eastAsia="Times New Roman"/>
          <w:b/>
          <w:bCs/>
          <w:shd w:val="clear" w:color="auto" w:fill="FFFFFF"/>
          <w:lang w:eastAsia="en-GB"/>
        </w:rPr>
        <w:t>emergency shelter</w:t>
      </w:r>
      <w:r w:rsidR="00427A1E">
        <w:rPr>
          <w:rFonts w:eastAsia="Times New Roman"/>
          <w:shd w:val="clear" w:color="auto" w:fill="FFFFFF"/>
          <w:lang w:eastAsia="en-GB"/>
        </w:rPr>
        <w:t xml:space="preserve"> with you.</w:t>
      </w:r>
    </w:p>
    <w:p w14:paraId="1AB4A82A" w14:textId="77777777" w:rsidR="00427A1E" w:rsidRDefault="00427A1E" w:rsidP="00FF5893">
      <w:pPr>
        <w:rPr>
          <w:rFonts w:eastAsia="Times New Roman"/>
          <w:shd w:val="clear" w:color="auto" w:fill="FFFFFF"/>
          <w:lang w:eastAsia="en-GB"/>
        </w:rPr>
      </w:pPr>
    </w:p>
    <w:p w14:paraId="1FA41BF1" w14:textId="49EF97DA" w:rsidR="00427A1E" w:rsidRDefault="00B608BC" w:rsidP="00FF5893">
      <w:pPr>
        <w:rPr>
          <w:rFonts w:eastAsia="Times New Roman"/>
          <w:shd w:val="clear" w:color="auto" w:fill="FFFFFF"/>
          <w:lang w:eastAsia="en-GB"/>
        </w:rPr>
      </w:pPr>
      <w:r w:rsidRPr="00E7483D"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20864" behindDoc="0" locked="0" layoutInCell="1" allowOverlap="1" wp14:anchorId="117CBB7D" wp14:editId="04CD4639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1628775" cy="1344627"/>
            <wp:effectExtent l="0" t="0" r="0" b="0"/>
            <wp:wrapNone/>
            <wp:docPr id="63" name="Picture 6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093">
        <w:rPr>
          <w:rFonts w:eastAsia="Times New Roman" w:cs="Arial"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B1ACF74" wp14:editId="0CCADD70">
                <wp:simplePos x="0" y="0"/>
                <wp:positionH relativeFrom="column">
                  <wp:posOffset>2143125</wp:posOffset>
                </wp:positionH>
                <wp:positionV relativeFrom="paragraph">
                  <wp:posOffset>304800</wp:posOffset>
                </wp:positionV>
                <wp:extent cx="3543300" cy="1084580"/>
                <wp:effectExtent l="0" t="0" r="0" b="0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1084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767A53D" id="Rectangle 18" o:spid="_x0000_s1026" style="position:absolute;margin-left:168.75pt;margin-top:24pt;width:279pt;height:85.4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" fillcolor="#d9e2f3 [660]" stroked="f">
                <v:path arrowok="t"/>
              </v:rect>
            </w:pict>
          </mc:Fallback>
        </mc:AlternateContent>
      </w:r>
    </w:p>
    <w:p w14:paraId="75D0A75E" w14:textId="2D44F81F" w:rsidR="00427A1E" w:rsidRPr="00E7483D" w:rsidRDefault="00427A1E" w:rsidP="00FF5893">
      <w:pPr>
        <w:rPr>
          <w:rFonts w:eastAsia="Times New Roman" w:cs="Arial"/>
          <w:color w:val="000000"/>
          <w:szCs w:val="32"/>
          <w:lang w:eastAsia="en-NZ"/>
        </w:rPr>
      </w:pPr>
      <w:r w:rsidRPr="00E7483D">
        <w:rPr>
          <w:rFonts w:eastAsia="Times New Roman" w:cs="Arial"/>
          <w:color w:val="000000"/>
          <w:szCs w:val="32"/>
          <w:lang w:eastAsia="en-NZ"/>
        </w:rPr>
        <w:t xml:space="preserve">An </w:t>
      </w:r>
      <w:r w:rsidRPr="00E7483D">
        <w:rPr>
          <w:rFonts w:eastAsia="Times New Roman" w:cs="Arial"/>
          <w:b/>
          <w:bCs/>
          <w:color w:val="000000"/>
          <w:szCs w:val="32"/>
          <w:lang w:eastAsia="en-NZ"/>
        </w:rPr>
        <w:t>emergency shelter</w:t>
      </w:r>
      <w:r w:rsidRPr="00E7483D">
        <w:rPr>
          <w:rFonts w:eastAsia="Times New Roman" w:cs="Arial"/>
          <w:color w:val="000000"/>
          <w:szCs w:val="32"/>
          <w:lang w:eastAsia="en-NZ"/>
        </w:rPr>
        <w:t xml:space="preserve"> is a place where people stay when they have had to leave their homes.</w:t>
      </w:r>
    </w:p>
    <w:p w14:paraId="6ADDDF6D" w14:textId="5CD151FB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</w:p>
    <w:p w14:paraId="6542EDE9" w14:textId="53ADFAC8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</w:p>
    <w:p w14:paraId="45B76E38" w14:textId="77777777" w:rsidR="00E7483D" w:rsidRDefault="00E7483D" w:rsidP="00FF589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47A9D27" w14:textId="3A090A1B" w:rsidR="00006C55" w:rsidRDefault="005F2E24" w:rsidP="00FF589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0" locked="0" layoutInCell="1" allowOverlap="1" wp14:anchorId="03C97CF8" wp14:editId="01CFC020">
            <wp:simplePos x="0" y="0"/>
            <wp:positionH relativeFrom="margin">
              <wp:posOffset>125095</wp:posOffset>
            </wp:positionH>
            <wp:positionV relativeFrom="paragraph">
              <wp:posOffset>218440</wp:posOffset>
            </wp:positionV>
            <wp:extent cx="1955800" cy="1288415"/>
            <wp:effectExtent l="0" t="0" r="6350" b="6985"/>
            <wp:wrapNone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C55">
        <w:rPr>
          <w:rFonts w:eastAsia="Times New Roman"/>
          <w:shd w:val="clear" w:color="auto" w:fill="FFFFFF"/>
          <w:lang w:eastAsia="en-GB"/>
        </w:rPr>
        <w:t xml:space="preserve">Have </w:t>
      </w:r>
      <w:proofErr w:type="gramStart"/>
      <w:r w:rsidR="00006C55">
        <w:rPr>
          <w:rFonts w:eastAsia="Times New Roman"/>
          <w:shd w:val="clear" w:color="auto" w:fill="FFFFFF"/>
          <w:lang w:eastAsia="en-GB"/>
        </w:rPr>
        <w:t>a  with</w:t>
      </w:r>
      <w:proofErr w:type="gramEnd"/>
      <w:r w:rsidR="00006C55">
        <w:rPr>
          <w:rFonts w:eastAsia="Times New Roman"/>
          <w:shd w:val="clear" w:color="auto" w:fill="FFFFFF"/>
          <w:lang w:eastAsia="en-GB"/>
        </w:rPr>
        <w:t>:</w:t>
      </w:r>
      <w:r w:rsidR="00E7483D">
        <w:rPr>
          <w:rFonts w:eastAsia="Times New Roman"/>
          <w:shd w:val="clear" w:color="auto" w:fill="FFFFFF"/>
          <w:lang w:eastAsia="en-GB"/>
        </w:rPr>
        <w:br/>
      </w:r>
    </w:p>
    <w:p w14:paraId="203B366B" w14:textId="71F05600" w:rsidR="00006C55" w:rsidRDefault="00006C55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food</w:t>
      </w:r>
      <w:r w:rsidR="00E7483D">
        <w:rPr>
          <w:shd w:val="clear" w:color="auto" w:fill="FFFFFF"/>
          <w:lang w:eastAsia="en-GB"/>
        </w:rPr>
        <w:br/>
      </w:r>
    </w:p>
    <w:p w14:paraId="719CFD69" w14:textId="53746D7F" w:rsidR="00006C55" w:rsidRDefault="005F2E24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76F094C0" wp14:editId="7095D4E8">
            <wp:simplePos x="0" y="0"/>
            <wp:positionH relativeFrom="column">
              <wp:posOffset>511810</wp:posOffset>
            </wp:positionH>
            <wp:positionV relativeFrom="paragraph">
              <wp:posOffset>267970</wp:posOffset>
            </wp:positionV>
            <wp:extent cx="1327785" cy="1153160"/>
            <wp:effectExtent l="0" t="0" r="0" b="0"/>
            <wp:wrapNone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C55">
        <w:rPr>
          <w:shd w:val="clear" w:color="auto" w:fill="FFFFFF"/>
          <w:lang w:eastAsia="en-GB"/>
        </w:rPr>
        <w:t>medicine</w:t>
      </w:r>
      <w:r w:rsidR="00E7483D">
        <w:rPr>
          <w:shd w:val="clear" w:color="auto" w:fill="FFFFFF"/>
          <w:lang w:eastAsia="en-GB"/>
        </w:rPr>
        <w:br/>
      </w:r>
    </w:p>
    <w:p w14:paraId="5A9B7D17" w14:textId="6286073A" w:rsidR="00006C55" w:rsidRDefault="00D9484B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records of vaccines your dog has had</w:t>
      </w:r>
      <w:r w:rsidR="00E7483D">
        <w:rPr>
          <w:shd w:val="clear" w:color="auto" w:fill="FFFFFF"/>
          <w:lang w:eastAsia="en-GB"/>
        </w:rPr>
        <w:br/>
      </w:r>
    </w:p>
    <w:p w14:paraId="71634FFF" w14:textId="4AD0354E" w:rsidR="00D9484B" w:rsidRDefault="003A35B3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7688DE36" wp14:editId="7B38615E">
            <wp:simplePos x="0" y="0"/>
            <wp:positionH relativeFrom="margin">
              <wp:posOffset>295275</wp:posOffset>
            </wp:positionH>
            <wp:positionV relativeFrom="paragraph">
              <wp:posOffset>5080</wp:posOffset>
            </wp:positionV>
            <wp:extent cx="1704975" cy="386150"/>
            <wp:effectExtent l="0" t="0" r="0" b="0"/>
            <wp:wrapNone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4B">
        <w:rPr>
          <w:shd w:val="clear" w:color="auto" w:fill="FFFFFF"/>
          <w:lang w:eastAsia="en-GB"/>
        </w:rPr>
        <w:t>identification / ID</w:t>
      </w:r>
      <w:r w:rsidR="00E7483D">
        <w:rPr>
          <w:shd w:val="clear" w:color="auto" w:fill="FFFFFF"/>
          <w:lang w:eastAsia="en-GB"/>
        </w:rPr>
        <w:br/>
      </w:r>
    </w:p>
    <w:p w14:paraId="0D8E9EAB" w14:textId="6AF09B6A" w:rsidR="00D9484B" w:rsidRDefault="00D9484B" w:rsidP="00FF5893">
      <w:pPr>
        <w:pStyle w:val="ListParagraph"/>
        <w:spacing w:after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harnesses.</w:t>
      </w:r>
    </w:p>
    <w:p w14:paraId="5C357C09" w14:textId="29F11271" w:rsidR="00006C55" w:rsidRDefault="006E7B84" w:rsidP="00FF5893">
      <w:pPr>
        <w:rPr>
          <w:rFonts w:eastAsia="Times New Roman"/>
          <w:shd w:val="clear" w:color="auto" w:fill="FFFFFF"/>
          <w:lang w:eastAsia="en-GB"/>
        </w:rPr>
      </w:pPr>
      <w:r w:rsidRPr="00483A5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0016" behindDoc="0" locked="0" layoutInCell="1" allowOverlap="1" wp14:anchorId="1602C955" wp14:editId="54B0C3DB">
            <wp:simplePos x="0" y="0"/>
            <wp:positionH relativeFrom="column">
              <wp:posOffset>341023</wp:posOffset>
            </wp:positionH>
            <wp:positionV relativeFrom="paragraph">
              <wp:posOffset>213416</wp:posOffset>
            </wp:positionV>
            <wp:extent cx="1390650" cy="139065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AC2A1" w14:textId="7DEDE181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</w:p>
    <w:p w14:paraId="345DEE4E" w14:textId="50E52958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Make sure your dog knows the people in your support network.</w:t>
      </w:r>
    </w:p>
    <w:p w14:paraId="2B4BEA73" w14:textId="1A6DF60D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</w:p>
    <w:p w14:paraId="07851403" w14:textId="3E0C5D1A" w:rsidR="00006C55" w:rsidRDefault="0089570F" w:rsidP="00FF5893">
      <w:pPr>
        <w:rPr>
          <w:rFonts w:eastAsia="Times New Roman"/>
          <w:shd w:val="clear" w:color="auto" w:fill="FFFFFF"/>
          <w:lang w:eastAsia="en-GB"/>
        </w:rPr>
      </w:pPr>
      <w:r w:rsidRPr="0085229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6576" behindDoc="0" locked="0" layoutInCell="1" allowOverlap="1" wp14:anchorId="34297481" wp14:editId="3F101270">
            <wp:simplePos x="0" y="0"/>
            <wp:positionH relativeFrom="margin">
              <wp:posOffset>590550</wp:posOffset>
            </wp:positionH>
            <wp:positionV relativeFrom="paragraph">
              <wp:posOffset>12065</wp:posOffset>
            </wp:positionV>
            <wp:extent cx="1077879" cy="1600200"/>
            <wp:effectExtent l="0" t="0" r="8255" b="0"/>
            <wp:wrapNone/>
            <wp:docPr id="468" name="Picture 468" descr="A dog wearing a life v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og wearing a life v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7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4C6D8" w14:textId="109BA4C2" w:rsidR="00006C55" w:rsidRDefault="00006C55" w:rsidP="00FF589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will make it easier for your dog if someone else </w:t>
      </w:r>
      <w:proofErr w:type="gramStart"/>
      <w:r>
        <w:rPr>
          <w:rFonts w:eastAsia="Times New Roman"/>
          <w:shd w:val="clear" w:color="auto" w:fill="FFFFFF"/>
          <w:lang w:eastAsia="en-GB"/>
        </w:rPr>
        <w:t>has to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look after them.</w:t>
      </w:r>
    </w:p>
    <w:p w14:paraId="6E576B67" w14:textId="2AC033A6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2A8A2A11" w14:textId="117CA1F3" w:rsidR="00EA3733" w:rsidRDefault="00EA3733" w:rsidP="00FF5893">
      <w:pPr>
        <w:rPr>
          <w:rFonts w:eastAsia="Times New Roman"/>
          <w:shd w:val="clear" w:color="auto" w:fill="FFFFFF"/>
          <w:lang w:eastAsia="en-GB"/>
        </w:rPr>
      </w:pPr>
    </w:p>
    <w:p w14:paraId="5793974A" w14:textId="0BC0FCF0" w:rsidR="00627C73" w:rsidRDefault="00627C73" w:rsidP="00FF5893">
      <w:pPr>
        <w:rPr>
          <w:rFonts w:eastAsia="Times New Roman"/>
          <w:shd w:val="clear" w:color="auto" w:fill="FFFFFF"/>
          <w:lang w:eastAsia="en-GB"/>
        </w:rPr>
      </w:pPr>
    </w:p>
    <w:p w14:paraId="4A334641" w14:textId="77777777" w:rsidR="00627C73" w:rsidRDefault="00627C73" w:rsidP="00FF5893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312CFAFB" w14:textId="65B70978" w:rsidR="00D852B6" w:rsidRPr="00E43F08" w:rsidRDefault="004F46A8" w:rsidP="00FF5893">
      <w:pPr>
        <w:ind w:left="3544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720192" behindDoc="0" locked="0" layoutInCell="1" allowOverlap="1" wp14:anchorId="5FDDBDCD" wp14:editId="3FCBE962">
            <wp:simplePos x="0" y="0"/>
            <wp:positionH relativeFrom="margin">
              <wp:posOffset>80645</wp:posOffset>
            </wp:positionH>
            <wp:positionV relativeFrom="paragraph">
              <wp:posOffset>219075</wp:posOffset>
            </wp:positionV>
            <wp:extent cx="1853081" cy="447675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8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09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F621C57" wp14:editId="08A430BE">
                <wp:simplePos x="0" y="0"/>
                <wp:positionH relativeFrom="margin">
                  <wp:posOffset>-148590</wp:posOffset>
                </wp:positionH>
                <wp:positionV relativeFrom="paragraph">
                  <wp:posOffset>-148590</wp:posOffset>
                </wp:positionV>
                <wp:extent cx="6234430" cy="8463915"/>
                <wp:effectExtent l="0" t="0" r="127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4639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6F9E2EA" id="Rectangle 7" o:spid="_x0000_s1026" style="position:absolute;margin-left:-11.7pt;margin-top:-11.7pt;width:490.9pt;height:666.45pt;z-index:-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Ha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907EB3">
        <w:rPr>
          <w:rFonts w:eastAsia="Times New Roman" w:cs="Arial"/>
          <w:szCs w:val="32"/>
          <w:lang w:eastAsia="en-NZ"/>
        </w:rPr>
        <w:t>National Emergency Management Agency.</w:t>
      </w:r>
    </w:p>
    <w:p w14:paraId="25A539D0" w14:textId="77777777" w:rsidR="00D852B6" w:rsidRPr="00290D77" w:rsidRDefault="00D852B6" w:rsidP="00FF5893">
      <w:pPr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32128" behindDoc="0" locked="0" layoutInCell="1" allowOverlap="1" wp14:anchorId="31E5FFDC" wp14:editId="766B4D24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B71B" w14:textId="77777777" w:rsidR="00D852B6" w:rsidRPr="00E43F08" w:rsidRDefault="00D852B6" w:rsidP="00FF5893">
      <w:pPr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by the Make It Easy service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32858C9" w14:textId="77777777" w:rsidR="00D852B6" w:rsidRPr="00E43F08" w:rsidRDefault="00D852B6" w:rsidP="00FF5893">
      <w:pPr>
        <w:ind w:left="3600"/>
        <w:rPr>
          <w:rFonts w:eastAsia="Times New Roman" w:cs="Arial"/>
          <w:sz w:val="24"/>
          <w:szCs w:val="32"/>
          <w:lang w:eastAsia="en-NZ"/>
        </w:rPr>
      </w:pPr>
    </w:p>
    <w:p w14:paraId="0DE2BF8F" w14:textId="77777777" w:rsidR="00D852B6" w:rsidRPr="00E43F08" w:rsidRDefault="00D852B6" w:rsidP="00FF5893">
      <w:pPr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30080" behindDoc="1" locked="0" layoutInCell="1" allowOverlap="1" wp14:anchorId="03B5CE21" wp14:editId="0E1497A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EDB8EB1" w14:textId="77777777" w:rsidR="00D852B6" w:rsidRPr="00E43F08" w:rsidRDefault="00D852B6" w:rsidP="00FF5893">
      <w:pPr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31104" behindDoc="0" locked="0" layoutInCell="1" allowOverlap="1" wp14:anchorId="61EECC04" wp14:editId="470A6FAE">
            <wp:simplePos x="0" y="0"/>
            <wp:positionH relativeFrom="margin">
              <wp:posOffset>314325</wp:posOffset>
            </wp:positionH>
            <wp:positionV relativeFrom="paragraph">
              <wp:posOffset>181610</wp:posOffset>
            </wp:positionV>
            <wp:extent cx="1304925" cy="800100"/>
            <wp:effectExtent l="0" t="0" r="0" b="0"/>
            <wp:wrapNone/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E98D" w14:textId="77777777" w:rsidR="00D852B6" w:rsidRPr="00E43F08" w:rsidRDefault="00D852B6" w:rsidP="00FF5893">
      <w:pPr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42F5AA7A" w14:textId="77777777" w:rsidR="00D852B6" w:rsidRPr="00E43F08" w:rsidRDefault="00D852B6" w:rsidP="00FF5893">
      <w:pPr>
        <w:ind w:left="3600"/>
        <w:rPr>
          <w:rFonts w:eastAsia="Times New Roman" w:cs="Arial"/>
          <w:sz w:val="10"/>
          <w:szCs w:val="32"/>
          <w:lang w:eastAsia="en-NZ"/>
        </w:rPr>
      </w:pPr>
    </w:p>
    <w:p w14:paraId="6599E582" w14:textId="77777777" w:rsidR="00D852B6" w:rsidRPr="00E43F08" w:rsidRDefault="00D852B6" w:rsidP="00FF5893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C06883D" w14:textId="77777777" w:rsidR="00D852B6" w:rsidRPr="00E43F08" w:rsidRDefault="00D852B6" w:rsidP="00FF5893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34176" behindDoc="0" locked="0" layoutInCell="1" allowOverlap="1" wp14:anchorId="5537EA1F" wp14:editId="4F97F097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681A" w14:textId="77777777" w:rsidR="00D852B6" w:rsidRPr="00E43F08" w:rsidRDefault="005774B2" w:rsidP="00FF5893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5744" behindDoc="0" locked="0" layoutInCell="1" allowOverlap="1" wp14:anchorId="51364560" wp14:editId="763C7DF2">
            <wp:simplePos x="0" y="0"/>
            <wp:positionH relativeFrom="column">
              <wp:posOffset>361950</wp:posOffset>
            </wp:positionH>
            <wp:positionV relativeFrom="paragraph">
              <wp:posOffset>451485</wp:posOffset>
            </wp:positionV>
            <wp:extent cx="1080058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Photosymbols.com</w:t>
      </w:r>
    </w:p>
    <w:p w14:paraId="41975C0D" w14:textId="77777777" w:rsidR="00D852B6" w:rsidRPr="00E43F08" w:rsidRDefault="00D852B6" w:rsidP="00FF5893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66B337D0" w14:textId="77777777" w:rsidR="00D852B6" w:rsidRPr="00E43F08" w:rsidRDefault="00D852B6" w:rsidP="00FF5893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4710ABF" w14:textId="26D8F53E" w:rsidR="00D852B6" w:rsidRPr="00E43F08" w:rsidRDefault="00D852B6" w:rsidP="00FF5893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="00A10F8C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7FB5EF3D" w14:textId="77777777" w:rsidR="00D852B6" w:rsidRPr="00E43F08" w:rsidRDefault="00D852B6" w:rsidP="00FF5893">
      <w:pPr>
        <w:rPr>
          <w:rFonts w:eastAsia="Times New Roman" w:cs="Arial"/>
          <w:sz w:val="8"/>
          <w:szCs w:val="32"/>
          <w:lang w:eastAsia="en-NZ"/>
        </w:rPr>
      </w:pPr>
    </w:p>
    <w:p w14:paraId="01A7FDA9" w14:textId="423C7BEA" w:rsidR="008B23DA" w:rsidRDefault="00D852B6" w:rsidP="00FF5893">
      <w:pPr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33152" behindDoc="0" locked="0" layoutInCell="1" allowOverlap="1" wp14:anchorId="4D06C839" wp14:editId="0D7B55D1">
            <wp:simplePos x="0" y="0"/>
            <wp:positionH relativeFrom="column">
              <wp:posOffset>398145</wp:posOffset>
            </wp:positionH>
            <wp:positionV relativeFrom="paragraph">
              <wp:posOffset>283845</wp:posOffset>
            </wp:positionV>
            <wp:extent cx="752475" cy="838200"/>
            <wp:effectExtent l="0" t="0" r="0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8B23DA" w:rsidSect="00EA5914">
      <w:footerReference w:type="even" r:id="rId120"/>
      <w:footerReference w:type="default" r:id="rId12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B4EEA" w14:textId="77777777" w:rsidR="007C702E" w:rsidRDefault="007C702E">
      <w:pPr>
        <w:spacing w:line="240" w:lineRule="auto"/>
      </w:pPr>
      <w:r>
        <w:separator/>
      </w:r>
    </w:p>
  </w:endnote>
  <w:endnote w:type="continuationSeparator" w:id="0">
    <w:p w14:paraId="1B8AB271" w14:textId="77777777" w:rsidR="007C702E" w:rsidRDefault="007C70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D3AC8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1518DE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798E8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A10F8C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B1BB98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DBE1C" w14:textId="77777777" w:rsidR="007C702E" w:rsidRDefault="007C702E">
      <w:pPr>
        <w:spacing w:line="240" w:lineRule="auto"/>
      </w:pPr>
      <w:r>
        <w:separator/>
      </w:r>
    </w:p>
  </w:footnote>
  <w:footnote w:type="continuationSeparator" w:id="0">
    <w:p w14:paraId="253E398E" w14:textId="77777777" w:rsidR="007C702E" w:rsidRDefault="007C70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0E54"/>
    <w:multiLevelType w:val="hybridMultilevel"/>
    <w:tmpl w:val="DC6010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ADB1CE0"/>
    <w:multiLevelType w:val="hybridMultilevel"/>
    <w:tmpl w:val="DF5A3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8453469"/>
    <w:multiLevelType w:val="hybridMultilevel"/>
    <w:tmpl w:val="B7525D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8C57B41"/>
    <w:multiLevelType w:val="hybridMultilevel"/>
    <w:tmpl w:val="68200A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22178A6"/>
    <w:multiLevelType w:val="hybridMultilevel"/>
    <w:tmpl w:val="B0DEA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4A15AD5"/>
    <w:multiLevelType w:val="hybridMultilevel"/>
    <w:tmpl w:val="BA04C0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7430103"/>
    <w:multiLevelType w:val="hybridMultilevel"/>
    <w:tmpl w:val="E0F6F2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A1A5399"/>
    <w:multiLevelType w:val="hybridMultilevel"/>
    <w:tmpl w:val="A7B67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6494011"/>
    <w:multiLevelType w:val="hybridMultilevel"/>
    <w:tmpl w:val="2004B4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37ED45C6"/>
    <w:multiLevelType w:val="hybridMultilevel"/>
    <w:tmpl w:val="FFEC85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8DA4C5A"/>
    <w:multiLevelType w:val="hybridMultilevel"/>
    <w:tmpl w:val="BA74A2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E254A00"/>
    <w:multiLevelType w:val="hybridMultilevel"/>
    <w:tmpl w:val="4614021E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 w15:restartNumberingAfterBreak="0">
    <w:nsid w:val="44E250A7"/>
    <w:multiLevelType w:val="hybridMultilevel"/>
    <w:tmpl w:val="D1DEAD6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461557C4"/>
    <w:multiLevelType w:val="hybridMultilevel"/>
    <w:tmpl w:val="6CF460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7E569BD"/>
    <w:multiLevelType w:val="hybridMultilevel"/>
    <w:tmpl w:val="752815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BF70AED"/>
    <w:multiLevelType w:val="hybridMultilevel"/>
    <w:tmpl w:val="ADB0AD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EB9525B"/>
    <w:multiLevelType w:val="hybridMultilevel"/>
    <w:tmpl w:val="41CCBD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535229B6"/>
    <w:multiLevelType w:val="hybridMultilevel"/>
    <w:tmpl w:val="A82C137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57A10673"/>
    <w:multiLevelType w:val="hybridMultilevel"/>
    <w:tmpl w:val="411061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59B83B0C"/>
    <w:multiLevelType w:val="hybridMultilevel"/>
    <w:tmpl w:val="1958A0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5E1933C3"/>
    <w:multiLevelType w:val="hybridMultilevel"/>
    <w:tmpl w:val="D8105F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5EA526F8"/>
    <w:multiLevelType w:val="hybridMultilevel"/>
    <w:tmpl w:val="52249E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659977AB"/>
    <w:multiLevelType w:val="hybridMultilevel"/>
    <w:tmpl w:val="6EC856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65B17CF5"/>
    <w:multiLevelType w:val="hybridMultilevel"/>
    <w:tmpl w:val="486838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76B07F9"/>
    <w:multiLevelType w:val="hybridMultilevel"/>
    <w:tmpl w:val="377E3F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7F0F2FF9"/>
    <w:multiLevelType w:val="hybridMultilevel"/>
    <w:tmpl w:val="33768C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"/>
  </w:num>
  <w:num w:numId="5">
    <w:abstractNumId w:val="20"/>
  </w:num>
  <w:num w:numId="6">
    <w:abstractNumId w:val="15"/>
  </w:num>
  <w:num w:numId="7">
    <w:abstractNumId w:val="2"/>
  </w:num>
  <w:num w:numId="8">
    <w:abstractNumId w:val="5"/>
  </w:num>
  <w:num w:numId="9">
    <w:abstractNumId w:val="9"/>
  </w:num>
  <w:num w:numId="10">
    <w:abstractNumId w:val="6"/>
  </w:num>
  <w:num w:numId="11">
    <w:abstractNumId w:val="16"/>
  </w:num>
  <w:num w:numId="12">
    <w:abstractNumId w:val="18"/>
  </w:num>
  <w:num w:numId="13">
    <w:abstractNumId w:val="23"/>
  </w:num>
  <w:num w:numId="14">
    <w:abstractNumId w:val="10"/>
  </w:num>
  <w:num w:numId="15">
    <w:abstractNumId w:val="25"/>
  </w:num>
  <w:num w:numId="16">
    <w:abstractNumId w:val="22"/>
  </w:num>
  <w:num w:numId="17">
    <w:abstractNumId w:val="11"/>
  </w:num>
  <w:num w:numId="18">
    <w:abstractNumId w:val="7"/>
  </w:num>
  <w:num w:numId="19">
    <w:abstractNumId w:val="24"/>
  </w:num>
  <w:num w:numId="20">
    <w:abstractNumId w:val="17"/>
  </w:num>
  <w:num w:numId="21">
    <w:abstractNumId w:val="12"/>
  </w:num>
  <w:num w:numId="22">
    <w:abstractNumId w:val="3"/>
  </w:num>
  <w:num w:numId="23">
    <w:abstractNumId w:val="27"/>
  </w:num>
  <w:num w:numId="24">
    <w:abstractNumId w:val="21"/>
  </w:num>
  <w:num w:numId="25">
    <w:abstractNumId w:val="26"/>
  </w:num>
  <w:num w:numId="26">
    <w:abstractNumId w:val="4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sDA0NLM0sjA2NjdW0lEKTi0uzszPAykwqQUAPoF+vSwAAAA="/>
  </w:docVars>
  <w:rsids>
    <w:rsidRoot w:val="00627C73"/>
    <w:rsid w:val="00006C55"/>
    <w:rsid w:val="000070D9"/>
    <w:rsid w:val="000227B4"/>
    <w:rsid w:val="0003092A"/>
    <w:rsid w:val="0004557B"/>
    <w:rsid w:val="00057664"/>
    <w:rsid w:val="00071ABC"/>
    <w:rsid w:val="00170BA0"/>
    <w:rsid w:val="001754F4"/>
    <w:rsid w:val="00180A9F"/>
    <w:rsid w:val="001A746E"/>
    <w:rsid w:val="001B4DD5"/>
    <w:rsid w:val="001D223E"/>
    <w:rsid w:val="001E3429"/>
    <w:rsid w:val="00205DCC"/>
    <w:rsid w:val="00216B70"/>
    <w:rsid w:val="00226F54"/>
    <w:rsid w:val="00261BF8"/>
    <w:rsid w:val="0028715A"/>
    <w:rsid w:val="002936E6"/>
    <w:rsid w:val="002B54A9"/>
    <w:rsid w:val="00323093"/>
    <w:rsid w:val="00345D31"/>
    <w:rsid w:val="003664E2"/>
    <w:rsid w:val="003A35B3"/>
    <w:rsid w:val="003D146A"/>
    <w:rsid w:val="00407351"/>
    <w:rsid w:val="004151D7"/>
    <w:rsid w:val="00426AB8"/>
    <w:rsid w:val="00427A1E"/>
    <w:rsid w:val="004567B0"/>
    <w:rsid w:val="00457FFE"/>
    <w:rsid w:val="00483A5C"/>
    <w:rsid w:val="004C3833"/>
    <w:rsid w:val="004F46A8"/>
    <w:rsid w:val="004F56C0"/>
    <w:rsid w:val="00503AD5"/>
    <w:rsid w:val="00521921"/>
    <w:rsid w:val="00522640"/>
    <w:rsid w:val="0053103A"/>
    <w:rsid w:val="005316DD"/>
    <w:rsid w:val="005346DD"/>
    <w:rsid w:val="00546E1D"/>
    <w:rsid w:val="005774B2"/>
    <w:rsid w:val="005C0E8E"/>
    <w:rsid w:val="005C4A5D"/>
    <w:rsid w:val="005D6D94"/>
    <w:rsid w:val="005F2E24"/>
    <w:rsid w:val="00627C73"/>
    <w:rsid w:val="0065483F"/>
    <w:rsid w:val="006C5C26"/>
    <w:rsid w:val="006E050D"/>
    <w:rsid w:val="006E7B84"/>
    <w:rsid w:val="00705CA3"/>
    <w:rsid w:val="00780CED"/>
    <w:rsid w:val="007829EC"/>
    <w:rsid w:val="00784799"/>
    <w:rsid w:val="0078658E"/>
    <w:rsid w:val="007B72AD"/>
    <w:rsid w:val="007C702E"/>
    <w:rsid w:val="00852293"/>
    <w:rsid w:val="008848CB"/>
    <w:rsid w:val="00884B9A"/>
    <w:rsid w:val="0089570F"/>
    <w:rsid w:val="008B23DA"/>
    <w:rsid w:val="008D437D"/>
    <w:rsid w:val="00907EB3"/>
    <w:rsid w:val="00924613"/>
    <w:rsid w:val="009251CA"/>
    <w:rsid w:val="009411B0"/>
    <w:rsid w:val="0096575D"/>
    <w:rsid w:val="00986B68"/>
    <w:rsid w:val="009F52ED"/>
    <w:rsid w:val="00A10F8C"/>
    <w:rsid w:val="00A12915"/>
    <w:rsid w:val="00A21D0B"/>
    <w:rsid w:val="00A748D1"/>
    <w:rsid w:val="00AB7A08"/>
    <w:rsid w:val="00AD404A"/>
    <w:rsid w:val="00AD7849"/>
    <w:rsid w:val="00B608BC"/>
    <w:rsid w:val="00B81A2E"/>
    <w:rsid w:val="00B978C5"/>
    <w:rsid w:val="00BC7E04"/>
    <w:rsid w:val="00C0065F"/>
    <w:rsid w:val="00C01C33"/>
    <w:rsid w:val="00C1126B"/>
    <w:rsid w:val="00C659AC"/>
    <w:rsid w:val="00CB14B5"/>
    <w:rsid w:val="00CB62BB"/>
    <w:rsid w:val="00CE60C5"/>
    <w:rsid w:val="00D20EC5"/>
    <w:rsid w:val="00D252C0"/>
    <w:rsid w:val="00D652D9"/>
    <w:rsid w:val="00D67451"/>
    <w:rsid w:val="00D852B6"/>
    <w:rsid w:val="00D9484B"/>
    <w:rsid w:val="00DD34B3"/>
    <w:rsid w:val="00DF2E18"/>
    <w:rsid w:val="00E01239"/>
    <w:rsid w:val="00E17BF8"/>
    <w:rsid w:val="00E34AF3"/>
    <w:rsid w:val="00E65028"/>
    <w:rsid w:val="00E70E61"/>
    <w:rsid w:val="00E7483D"/>
    <w:rsid w:val="00E76265"/>
    <w:rsid w:val="00EA3733"/>
    <w:rsid w:val="00EA567F"/>
    <w:rsid w:val="00EA5914"/>
    <w:rsid w:val="00ED0249"/>
    <w:rsid w:val="00F20BCC"/>
    <w:rsid w:val="00F21B9C"/>
    <w:rsid w:val="00F418F7"/>
    <w:rsid w:val="00F87859"/>
    <w:rsid w:val="00FF01E6"/>
    <w:rsid w:val="00FF2762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5818"/>
  <w15:docId w15:val="{022EFCA0-0672-4B7B-B8EB-F7743F84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D024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ED024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A3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37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733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733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B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BA0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407351"/>
    <w:rPr>
      <w:rFonts w:ascii="Arial" w:eastAsiaTheme="minorEastAsia" w:hAnsi="Arial"/>
      <w:sz w:val="32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4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yperlink" Target="http://www.civildefence.govt.nz/find-your-civil-defence-group/" TargetMode="External"/><Relationship Id="rId112" Type="http://schemas.openxmlformats.org/officeDocument/2006/relationships/image" Target="media/image104.jpeg"/><Relationship Id="rId16" Type="http://schemas.openxmlformats.org/officeDocument/2006/relationships/image" Target="media/image9.pn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svg"/><Relationship Id="rId82" Type="http://schemas.openxmlformats.org/officeDocument/2006/relationships/image" Target="media/image75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svg"/><Relationship Id="rId69" Type="http://schemas.openxmlformats.org/officeDocument/2006/relationships/image" Target="media/image62.svg"/><Relationship Id="rId77" Type="http://schemas.openxmlformats.org/officeDocument/2006/relationships/image" Target="media/image70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jp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2.png"/><Relationship Id="rId115" Type="http://schemas.openxmlformats.org/officeDocument/2006/relationships/image" Target="media/image10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B1276-641E-4982-856E-D888098D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1762</TotalTime>
  <Pages>27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Advice for disabled people - Information Doc - English - April 2023</dc:title>
  <dc:subject/>
  <dc:creator>National Emergency Management Agency</dc:creator>
  <cp:keywords/>
  <dc:description/>
  <cp:lastModifiedBy>Zsenai Logan [NEMA]</cp:lastModifiedBy>
  <cp:revision>15</cp:revision>
  <dcterms:created xsi:type="dcterms:W3CDTF">2022-12-13T22:10:00Z</dcterms:created>
  <dcterms:modified xsi:type="dcterms:W3CDTF">2023-06-20T23:06:00Z</dcterms:modified>
</cp:coreProperties>
</file>